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E6163" w14:textId="64696AA0" w:rsidR="00E05674" w:rsidRPr="00E05674" w:rsidRDefault="00381C1E" w:rsidP="00E05674">
      <w:r>
        <w:t xml:space="preserve">Publication </w:t>
      </w:r>
      <w:r w:rsidR="000760B4" w:rsidRPr="000760B4">
        <w:t xml:space="preserve">Date: </w:t>
      </w:r>
      <w:r>
        <w:t>October 2</w:t>
      </w:r>
      <w:r w:rsidR="00BE3165">
        <w:t>3</w:t>
      </w:r>
      <w:r>
        <w:t>, 2026</w:t>
      </w:r>
    </w:p>
    <w:p w14:paraId="60DAFFD5" w14:textId="6B073B79" w:rsidR="00722E10" w:rsidRPr="00C96F2D" w:rsidRDefault="00381C1E" w:rsidP="005B6A39">
      <w:pPr>
        <w:pStyle w:val="Heading1"/>
        <w:spacing w:after="0"/>
      </w:pPr>
      <w:r>
        <w:t>Addendum to the Summary of Comments and Agency Decisions – Explanation of Rulemaking</w:t>
      </w:r>
    </w:p>
    <w:p w14:paraId="4C958BBC" w14:textId="1601B7E0" w:rsidR="00E05674" w:rsidRPr="00C96F2D" w:rsidRDefault="00381C1E" w:rsidP="00C96F2D">
      <w:pPr>
        <w:pStyle w:val="Heading2"/>
      </w:pPr>
      <w:r w:rsidRPr="00381C1E">
        <w:t xml:space="preserve">Title: Adopted Workplace Violence Prevention Rules for Health Care Employers </w:t>
      </w:r>
    </w:p>
    <w:p w14:paraId="201E80B8" w14:textId="300EB38A" w:rsidR="00C96F2D" w:rsidRDefault="00381C1E" w:rsidP="00C96F2D">
      <w:r>
        <w:t xml:space="preserve">Oregon OSHA submitted OAR 437-002-0150 as a permanent rule adoption within the filing for OSHA Administrative Order 3-2026 to the Oregon Secretary of State (SOS) on October 21, 2026. Upon rule review, the SOS interpreted that the note under (3)(b)(D) was operative text and not in alignment with OAR </w:t>
      </w:r>
      <w:r w:rsidRPr="00381C1E">
        <w:t>166-500-0055(9)</w:t>
      </w:r>
      <w:r>
        <w:t>. As a result, Oregon OSHA moved the rule text that was in a “Note” beneath OAR 437-002-0150(3)(b)(D) and integrated it into OAR 437-002-0150</w:t>
      </w:r>
      <w:r w:rsidR="00BE3165">
        <w:t>(3)</w:t>
      </w:r>
      <w:r>
        <w:t>(b) with minimal changes. As shown below:</w:t>
      </w:r>
    </w:p>
    <w:p w14:paraId="793616CA" w14:textId="0D2C56F1" w:rsidR="00381C1E" w:rsidRDefault="00381C1E" w:rsidP="00C96F2D">
      <w:r>
        <w:t>Before (10/21/2026):</w:t>
      </w:r>
    </w:p>
    <w:p w14:paraId="53E34A06" w14:textId="77777777" w:rsidR="00381C1E" w:rsidRPr="00114821" w:rsidRDefault="00381C1E" w:rsidP="00381C1E">
      <w:pPr>
        <w:spacing w:after="0"/>
        <w:ind w:left="720"/>
        <w:rPr>
          <w:rFonts w:ascii="Tahoma" w:hAnsi="Tahoma" w:cs="Tahoma"/>
          <w:b/>
          <w:bCs/>
          <w:u w:val="single"/>
        </w:rPr>
      </w:pPr>
      <w:r w:rsidRPr="00114821">
        <w:rPr>
          <w:rFonts w:ascii="Tahoma" w:hAnsi="Tahoma" w:cs="Tahoma"/>
          <w:b/>
          <w:bCs/>
          <w:u w:val="single"/>
        </w:rPr>
        <w:t xml:space="preserve">(b) Health care employers must consult with their safety committee, or with employees during safety meetings when allowed under OAR 437-001-0765, on the following topics. </w:t>
      </w:r>
    </w:p>
    <w:p w14:paraId="519B9E0C" w14:textId="77777777" w:rsidR="00381C1E" w:rsidRPr="00D123A2" w:rsidRDefault="00381C1E" w:rsidP="00D123A2">
      <w:pPr>
        <w:autoSpaceDE w:val="0"/>
        <w:autoSpaceDN w:val="0"/>
        <w:adjustRightInd w:val="0"/>
        <w:spacing w:after="0"/>
        <w:ind w:left="1080"/>
        <w:rPr>
          <w:rFonts w:ascii="Tahoma" w:hAnsi="Tahoma" w:cs="Tahoma"/>
          <w:b/>
          <w:bCs/>
          <w:u w:val="single"/>
        </w:rPr>
      </w:pPr>
      <w:r w:rsidRPr="00D123A2">
        <w:rPr>
          <w:rFonts w:ascii="Tahoma" w:hAnsi="Tahoma" w:cs="Tahoma"/>
          <w:b/>
          <w:bCs/>
          <w:u w:val="single"/>
        </w:rPr>
        <w:t>(A) Prescribing procedures for health care employers for investigating, collecting, and reporting on incidents of workplace violence.</w:t>
      </w:r>
    </w:p>
    <w:p w14:paraId="5A0B1257" w14:textId="77777777" w:rsidR="00381C1E" w:rsidRPr="00D123A2" w:rsidRDefault="00381C1E" w:rsidP="00D123A2">
      <w:pPr>
        <w:autoSpaceDE w:val="0"/>
        <w:autoSpaceDN w:val="0"/>
        <w:adjustRightInd w:val="0"/>
        <w:spacing w:after="0"/>
        <w:ind w:left="1080"/>
        <w:rPr>
          <w:rFonts w:ascii="Tahoma" w:hAnsi="Tahoma" w:cs="Tahoma"/>
          <w:b/>
          <w:bCs/>
          <w:u w:val="single"/>
        </w:rPr>
      </w:pPr>
      <w:r w:rsidRPr="00D123A2">
        <w:rPr>
          <w:rFonts w:ascii="Tahoma" w:hAnsi="Tahoma" w:cs="Tahoma"/>
          <w:b/>
          <w:bCs/>
          <w:u w:val="single"/>
        </w:rPr>
        <w:t>(B) Conducting periodic security and safety assessments to effectively identify existing or potential threats of workplace violence.</w:t>
      </w:r>
    </w:p>
    <w:p w14:paraId="75CB8797" w14:textId="77777777" w:rsidR="00381C1E" w:rsidRPr="00114821" w:rsidRDefault="00381C1E" w:rsidP="00D123A2">
      <w:pPr>
        <w:autoSpaceDE w:val="0"/>
        <w:autoSpaceDN w:val="0"/>
        <w:adjustRightInd w:val="0"/>
        <w:spacing w:after="0"/>
        <w:ind w:left="1080"/>
        <w:rPr>
          <w:rFonts w:ascii="Tahoma" w:hAnsi="Tahoma" w:cs="Tahoma"/>
          <w:b/>
          <w:bCs/>
          <w:u w:val="single"/>
        </w:rPr>
      </w:pPr>
      <w:r w:rsidRPr="00114821">
        <w:rPr>
          <w:rFonts w:ascii="Tahoma" w:hAnsi="Tahoma" w:cs="Tahoma"/>
          <w:b/>
          <w:bCs/>
          <w:u w:val="single"/>
        </w:rPr>
        <w:t>(C) Annually establishing a process to review, and then reviewing on an annual basis the h</w:t>
      </w:r>
      <w:r w:rsidRPr="00114821" w:rsidDel="00BD10C8">
        <w:rPr>
          <w:rFonts w:ascii="Tahoma" w:hAnsi="Tahoma" w:cs="Tahoma"/>
          <w:b/>
          <w:bCs/>
          <w:u w:val="single"/>
        </w:rPr>
        <w:t>ealth care employer’s workplace violence prevention and protection progra</w:t>
      </w:r>
      <w:r w:rsidRPr="00114821">
        <w:rPr>
          <w:rFonts w:ascii="Tahoma" w:hAnsi="Tahoma" w:cs="Tahoma"/>
          <w:b/>
          <w:bCs/>
          <w:u w:val="single"/>
        </w:rPr>
        <w:t xml:space="preserve">m, and make recommendations regarding </w:t>
      </w:r>
      <w:r w:rsidRPr="00114821" w:rsidDel="00BD10C8">
        <w:rPr>
          <w:rFonts w:ascii="Tahoma" w:hAnsi="Tahoma" w:cs="Tahoma"/>
          <w:b/>
          <w:bCs/>
          <w:u w:val="single"/>
        </w:rPr>
        <w:t xml:space="preserve">the efficacy of the program and any changes to the program that are necessary to promote the prevention of workplace violence. </w:t>
      </w:r>
    </w:p>
    <w:p w14:paraId="1C1DB2F4" w14:textId="77777777" w:rsidR="00381C1E" w:rsidRPr="00114821" w:rsidRDefault="00381C1E" w:rsidP="00D123A2">
      <w:pPr>
        <w:autoSpaceDE w:val="0"/>
        <w:autoSpaceDN w:val="0"/>
        <w:adjustRightInd w:val="0"/>
        <w:spacing w:after="0"/>
        <w:ind w:left="1080"/>
        <w:rPr>
          <w:rFonts w:ascii="Tahoma" w:hAnsi="Tahoma" w:cs="Tahoma"/>
          <w:b/>
          <w:bCs/>
          <w:u w:val="single"/>
        </w:rPr>
      </w:pPr>
      <w:r w:rsidRPr="00114821">
        <w:rPr>
          <w:rFonts w:ascii="Tahoma" w:hAnsi="Tahoma" w:cs="Tahoma"/>
          <w:b/>
          <w:bCs/>
          <w:u w:val="single"/>
        </w:rPr>
        <w:lastRenderedPageBreak/>
        <w:t xml:space="preserve">(D) Providing workplace violence prevention and protection training on an annual basis for employees and any contracted security personnel who work at the premises of the health care employer. </w:t>
      </w:r>
    </w:p>
    <w:p w14:paraId="3A67014C" w14:textId="77777777" w:rsidR="00381C1E" w:rsidRPr="00114821" w:rsidRDefault="00381C1E" w:rsidP="00D123A2">
      <w:pPr>
        <w:spacing w:after="0"/>
        <w:ind w:left="360"/>
        <w:rPr>
          <w:rFonts w:ascii="Tahoma" w:hAnsi="Tahoma" w:cs="Tahoma"/>
          <w:b/>
          <w:bCs/>
          <w:u w:val="single"/>
        </w:rPr>
      </w:pPr>
    </w:p>
    <w:p w14:paraId="1CA9A577" w14:textId="77777777" w:rsidR="00381C1E" w:rsidRPr="00114821" w:rsidRDefault="00381C1E" w:rsidP="00381C1E">
      <w:pPr>
        <w:spacing w:after="0"/>
        <w:ind w:left="720"/>
        <w:rPr>
          <w:rFonts w:ascii="Tahoma" w:hAnsi="Tahoma" w:cs="Tahoma"/>
          <w:b/>
          <w:bCs/>
          <w:u w:val="single"/>
        </w:rPr>
      </w:pPr>
      <w:r w:rsidRPr="00114821">
        <w:rPr>
          <w:rFonts w:ascii="Tahoma" w:hAnsi="Tahoma" w:cs="Tahoma"/>
          <w:b/>
          <w:bCs/>
          <w:u w:val="single"/>
        </w:rPr>
        <w:t>Note: Employers who choose to hold safety meetings in compliance with OAR 437-001-0765, may use an alternative method that is equally effective to consult with employees on paragraphs (A), (B), (C), and (D) above.</w:t>
      </w:r>
    </w:p>
    <w:p w14:paraId="15D46B2E" w14:textId="77777777" w:rsidR="00381C1E" w:rsidRDefault="00381C1E" w:rsidP="00C96F2D"/>
    <w:p w14:paraId="59E3497C" w14:textId="7F6309F8" w:rsidR="00381C1E" w:rsidRDefault="00381C1E" w:rsidP="00C96F2D">
      <w:r>
        <w:t>After (10/22/2026):</w:t>
      </w:r>
    </w:p>
    <w:p w14:paraId="3A91E87B" w14:textId="77777777" w:rsidR="00040733" w:rsidRPr="00114821" w:rsidRDefault="00040733" w:rsidP="00040733">
      <w:pPr>
        <w:spacing w:after="0"/>
        <w:ind w:left="720"/>
        <w:rPr>
          <w:rFonts w:ascii="Tahoma" w:hAnsi="Tahoma" w:cs="Tahoma"/>
          <w:b/>
          <w:bCs/>
          <w:u w:val="single"/>
        </w:rPr>
      </w:pPr>
      <w:r w:rsidRPr="00114821">
        <w:rPr>
          <w:rFonts w:ascii="Tahoma" w:hAnsi="Tahoma" w:cs="Tahoma"/>
          <w:b/>
          <w:bCs/>
          <w:u w:val="single"/>
        </w:rPr>
        <w:t xml:space="preserve">(b) </w:t>
      </w:r>
      <w:r w:rsidRPr="00993F05">
        <w:rPr>
          <w:rFonts w:ascii="Tahoma" w:hAnsi="Tahoma" w:cs="Tahoma"/>
          <w:b/>
          <w:bCs/>
          <w:u w:val="single"/>
        </w:rPr>
        <w:t>Health care employers must consult with their safety committee, or with employees during safety meetings when allowed under OAR 437-001-0765, on the following paragraphs (A), (B), (C), and (D). Employers who choose to hold safety meetings in compliance with OAR 437-001-0765, may use an alternative method that is equally effective to consult with employees on the following paragraphs (A), (B), (C), and (D).</w:t>
      </w:r>
    </w:p>
    <w:p w14:paraId="0A9086EF" w14:textId="77777777" w:rsidR="00040733" w:rsidRPr="00D123A2" w:rsidRDefault="00040733" w:rsidP="00D123A2">
      <w:pPr>
        <w:autoSpaceDE w:val="0"/>
        <w:autoSpaceDN w:val="0"/>
        <w:adjustRightInd w:val="0"/>
        <w:spacing w:after="0"/>
        <w:ind w:left="1080"/>
        <w:rPr>
          <w:rFonts w:ascii="Tahoma" w:hAnsi="Tahoma" w:cs="Tahoma"/>
          <w:b/>
          <w:bCs/>
          <w:u w:val="single"/>
        </w:rPr>
      </w:pPr>
      <w:r w:rsidRPr="00D123A2">
        <w:rPr>
          <w:rFonts w:ascii="Tahoma" w:hAnsi="Tahoma" w:cs="Tahoma"/>
          <w:b/>
          <w:bCs/>
          <w:u w:val="single"/>
        </w:rPr>
        <w:t>(A) Prescribing procedures for health care employers for investigating, collecting, and reporting on incidents of workplace violence.</w:t>
      </w:r>
    </w:p>
    <w:p w14:paraId="659546E7" w14:textId="77777777" w:rsidR="00040733" w:rsidRPr="00D123A2" w:rsidRDefault="00040733" w:rsidP="00D123A2">
      <w:pPr>
        <w:autoSpaceDE w:val="0"/>
        <w:autoSpaceDN w:val="0"/>
        <w:adjustRightInd w:val="0"/>
        <w:spacing w:after="0"/>
        <w:ind w:left="1080"/>
        <w:rPr>
          <w:rFonts w:ascii="Tahoma" w:hAnsi="Tahoma" w:cs="Tahoma"/>
          <w:b/>
          <w:bCs/>
          <w:u w:val="single"/>
        </w:rPr>
      </w:pPr>
      <w:r w:rsidRPr="00D123A2">
        <w:rPr>
          <w:rFonts w:ascii="Tahoma" w:hAnsi="Tahoma" w:cs="Tahoma"/>
          <w:b/>
          <w:bCs/>
          <w:u w:val="single"/>
        </w:rPr>
        <w:t>(B) Conducting periodic security and safety assessments to effectively identify existing or potential threats of workplace violence.</w:t>
      </w:r>
    </w:p>
    <w:p w14:paraId="2ACE0215" w14:textId="77777777" w:rsidR="00040733" w:rsidRPr="00114821" w:rsidRDefault="00040733" w:rsidP="00D123A2">
      <w:pPr>
        <w:autoSpaceDE w:val="0"/>
        <w:autoSpaceDN w:val="0"/>
        <w:adjustRightInd w:val="0"/>
        <w:spacing w:after="0"/>
        <w:ind w:left="1080"/>
        <w:rPr>
          <w:rFonts w:ascii="Tahoma" w:hAnsi="Tahoma" w:cs="Tahoma"/>
          <w:b/>
          <w:bCs/>
          <w:u w:val="single"/>
        </w:rPr>
      </w:pPr>
      <w:r w:rsidRPr="00114821">
        <w:rPr>
          <w:rFonts w:ascii="Tahoma" w:hAnsi="Tahoma" w:cs="Tahoma"/>
          <w:b/>
          <w:bCs/>
          <w:u w:val="single"/>
        </w:rPr>
        <w:t>(C) Annually establishing a process to review, and then reviewing on an annual basis the h</w:t>
      </w:r>
      <w:r w:rsidRPr="00114821" w:rsidDel="00BD10C8">
        <w:rPr>
          <w:rFonts w:ascii="Tahoma" w:hAnsi="Tahoma" w:cs="Tahoma"/>
          <w:b/>
          <w:bCs/>
          <w:u w:val="single"/>
        </w:rPr>
        <w:t>ealth care employer’s workplace violence prevention and protection progra</w:t>
      </w:r>
      <w:r w:rsidRPr="00114821">
        <w:rPr>
          <w:rFonts w:ascii="Tahoma" w:hAnsi="Tahoma" w:cs="Tahoma"/>
          <w:b/>
          <w:bCs/>
          <w:u w:val="single"/>
        </w:rPr>
        <w:t xml:space="preserve">m, and make recommendations regarding </w:t>
      </w:r>
      <w:r w:rsidRPr="00114821" w:rsidDel="00BD10C8">
        <w:rPr>
          <w:rFonts w:ascii="Tahoma" w:hAnsi="Tahoma" w:cs="Tahoma"/>
          <w:b/>
          <w:bCs/>
          <w:u w:val="single"/>
        </w:rPr>
        <w:t xml:space="preserve">the efficacy of the program and any changes to the program that are necessary to promote the prevention of workplace violence. </w:t>
      </w:r>
    </w:p>
    <w:p w14:paraId="3C32A444" w14:textId="77777777" w:rsidR="00040733" w:rsidRPr="00114821" w:rsidRDefault="00040733" w:rsidP="00D123A2">
      <w:pPr>
        <w:autoSpaceDE w:val="0"/>
        <w:autoSpaceDN w:val="0"/>
        <w:adjustRightInd w:val="0"/>
        <w:spacing w:after="0"/>
        <w:ind w:left="1080"/>
        <w:rPr>
          <w:rFonts w:ascii="Tahoma" w:hAnsi="Tahoma" w:cs="Tahoma"/>
          <w:b/>
          <w:bCs/>
          <w:u w:val="single"/>
        </w:rPr>
      </w:pPr>
      <w:r w:rsidRPr="00114821">
        <w:rPr>
          <w:rFonts w:ascii="Tahoma" w:hAnsi="Tahoma" w:cs="Tahoma"/>
          <w:b/>
          <w:bCs/>
          <w:u w:val="single"/>
        </w:rPr>
        <w:t xml:space="preserve">(D) Providing workplace violence prevention and protection training on an annual basis for employees and any contracted security personnel who work at the premises of the health care employer. </w:t>
      </w:r>
    </w:p>
    <w:p w14:paraId="4C612F8D" w14:textId="0CF3C713" w:rsidR="00C96F2D" w:rsidRPr="00C96F2D" w:rsidRDefault="00C96F2D" w:rsidP="00C96F2D"/>
    <w:sectPr w:rsidR="00C96F2D" w:rsidRPr="00C96F2D" w:rsidSect="00BC437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080" w:right="1080" w:bottom="1080" w:left="1080" w:header="28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BD3C8" w14:textId="77777777" w:rsidR="00124ACA" w:rsidRDefault="00124ACA" w:rsidP="00E05674">
      <w:r>
        <w:separator/>
      </w:r>
    </w:p>
  </w:endnote>
  <w:endnote w:type="continuationSeparator" w:id="0">
    <w:p w14:paraId="0C6EAC80" w14:textId="77777777" w:rsidR="00124ACA" w:rsidRDefault="00124ACA" w:rsidP="00E0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F390" w14:textId="77777777" w:rsidR="00EA7E67" w:rsidRDefault="00EA7E67" w:rsidP="00E05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E41E" w14:textId="77777777" w:rsidR="00370383" w:rsidRDefault="00370383" w:rsidP="00890385">
    <w:pPr>
      <w:pStyle w:val="Footer"/>
      <w:pBdr>
        <w:top w:val="single" w:sz="18" w:space="8" w:color="404040" w:themeColor="text1" w:themeTint="BF"/>
      </w:pBdr>
      <w:spacing w:after="120"/>
    </w:pPr>
    <w:r>
      <w:tab/>
    </w:r>
    <w:r>
      <w:tab/>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85A6" w14:textId="77777777" w:rsidR="00370383" w:rsidRDefault="00370383" w:rsidP="00626E41">
    <w:pPr>
      <w:pStyle w:val="Footer"/>
      <w:spacing w:line="240" w:lineRule="auto"/>
    </w:pPr>
  </w:p>
  <w:tbl>
    <w:tblPr>
      <w:tblStyle w:val="TableGrid"/>
      <w:tblpPr w:leftFromText="180" w:rightFromText="180" w:vertAnchor="text" w:tblpXSpec="center" w:tblpY="1"/>
      <w:tblOverlap w:val="never"/>
      <w:tblW w:w="5000" w:type="pct"/>
      <w:tblBorders>
        <w:top w:val="single" w:sz="18" w:space="0" w:color="404040" w:themeColor="text1" w:themeTint="BF"/>
        <w:left w:val="none" w:sz="0" w:space="0" w:color="auto"/>
        <w:bottom w:val="none" w:sz="0" w:space="0" w:color="auto"/>
        <w:right w:val="none" w:sz="0" w:space="0" w:color="auto"/>
        <w:insideH w:val="none" w:sz="0" w:space="0" w:color="auto"/>
        <w:insideV w:val="none" w:sz="0" w:space="0" w:color="auto"/>
      </w:tblBorders>
      <w:tblCellMar>
        <w:top w:w="360" w:type="dxa"/>
        <w:left w:w="60" w:type="dxa"/>
        <w:right w:w="60" w:type="dxa"/>
      </w:tblCellMar>
      <w:tblLook w:val="04A0" w:firstRow="1" w:lastRow="0" w:firstColumn="1" w:lastColumn="0" w:noHBand="0" w:noVBand="1"/>
      <w:tblDescription w:val="mailing address, phone number, email address, website address"/>
    </w:tblPr>
    <w:tblGrid>
      <w:gridCol w:w="411"/>
      <w:gridCol w:w="1959"/>
      <w:gridCol w:w="394"/>
      <w:gridCol w:w="1673"/>
      <w:gridCol w:w="447"/>
      <w:gridCol w:w="2906"/>
      <w:gridCol w:w="482"/>
      <w:gridCol w:w="1808"/>
    </w:tblGrid>
    <w:tr w:rsidR="00370383" w:rsidRPr="00370383" w14:paraId="48FEBEE5" w14:textId="77777777" w:rsidTr="00C12D27">
      <w:trPr>
        <w:trHeight w:val="690"/>
      </w:trPr>
      <w:tc>
        <w:tcPr>
          <w:tcW w:w="410" w:type="dxa"/>
        </w:tcPr>
        <w:p w14:paraId="2DE11FD3" w14:textId="77777777" w:rsidR="00370383" w:rsidRPr="00370383" w:rsidRDefault="00370383" w:rsidP="00626E41">
          <w:pPr>
            <w:pStyle w:val="Footer"/>
            <w:jc w:val="right"/>
          </w:pPr>
          <w:r w:rsidRPr="00370383">
            <w:rPr>
              <w:noProof/>
            </w:rPr>
            <w:drawing>
              <wp:inline distT="0" distB="0" distL="0" distR="0" wp14:anchorId="15F09288" wp14:editId="4932184A">
                <wp:extent cx="104775" cy="142875"/>
                <wp:effectExtent l="0" t="0" r="9525" b="9525"/>
                <wp:docPr id="153738384" name="Picture 1537383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4775" cy="142875"/>
                        </a:xfrm>
                        <a:prstGeom prst="rect">
                          <a:avLst/>
                        </a:prstGeom>
                      </pic:spPr>
                    </pic:pic>
                  </a:graphicData>
                </a:graphic>
              </wp:inline>
            </w:drawing>
          </w:r>
        </w:p>
      </w:tc>
      <w:tc>
        <w:tcPr>
          <w:tcW w:w="1951" w:type="dxa"/>
        </w:tcPr>
        <w:p w14:paraId="308EB86C" w14:textId="77777777" w:rsidR="00370383" w:rsidRPr="00E05674" w:rsidRDefault="00370383" w:rsidP="00890385">
          <w:pPr>
            <w:pStyle w:val="Footer"/>
            <w:spacing w:after="120"/>
          </w:pPr>
          <w:r w:rsidRPr="00E05674">
            <w:t xml:space="preserve">350 Winter St. NE </w:t>
          </w:r>
          <w:r w:rsidRPr="00E05674">
            <w:br/>
            <w:t xml:space="preserve">P.O. Box 14480 </w:t>
          </w:r>
          <w:r w:rsidRPr="00E05674">
            <w:br/>
            <w:t>Salem, OR 97309</w:t>
          </w:r>
        </w:p>
      </w:tc>
      <w:tc>
        <w:tcPr>
          <w:tcW w:w="392" w:type="dxa"/>
        </w:tcPr>
        <w:p w14:paraId="6E45C7BF" w14:textId="77777777" w:rsidR="00370383" w:rsidRPr="00370383" w:rsidRDefault="00370383" w:rsidP="00626E41">
          <w:pPr>
            <w:pStyle w:val="Footer"/>
            <w:jc w:val="right"/>
          </w:pPr>
          <w:r w:rsidRPr="00370383">
            <w:rPr>
              <w:noProof/>
            </w:rPr>
            <w:drawing>
              <wp:inline distT="0" distB="0" distL="0" distR="0" wp14:anchorId="21DAA128" wp14:editId="5B653FF0">
                <wp:extent cx="88265" cy="140970"/>
                <wp:effectExtent l="0" t="0" r="6985" b="0"/>
                <wp:docPr id="1040303472" name="Picture 10403034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88265" cy="140970"/>
                        </a:xfrm>
                        <a:prstGeom prst="rect">
                          <a:avLst/>
                        </a:prstGeom>
                      </pic:spPr>
                    </pic:pic>
                  </a:graphicData>
                </a:graphic>
              </wp:inline>
            </w:drawing>
          </w:r>
        </w:p>
      </w:tc>
      <w:tc>
        <w:tcPr>
          <w:tcW w:w="1667" w:type="dxa"/>
        </w:tcPr>
        <w:p w14:paraId="060CD34A" w14:textId="77777777" w:rsidR="00370383" w:rsidRPr="00E05674" w:rsidRDefault="00370383" w:rsidP="00626E41">
          <w:pPr>
            <w:pStyle w:val="Footer"/>
          </w:pPr>
          <w:r w:rsidRPr="00E05674">
            <w:t>503-378-3272</w:t>
          </w:r>
        </w:p>
      </w:tc>
      <w:tc>
        <w:tcPr>
          <w:tcW w:w="445" w:type="dxa"/>
        </w:tcPr>
        <w:p w14:paraId="35127CC0" w14:textId="77777777" w:rsidR="00370383" w:rsidRPr="00370383" w:rsidRDefault="00370383" w:rsidP="00626E41">
          <w:pPr>
            <w:pStyle w:val="Footer"/>
            <w:jc w:val="right"/>
          </w:pPr>
          <w:r w:rsidRPr="00370383">
            <w:rPr>
              <w:noProof/>
            </w:rPr>
            <w:drawing>
              <wp:inline distT="0" distB="0" distL="0" distR="0" wp14:anchorId="5652D42B" wp14:editId="42A26ABC">
                <wp:extent cx="136525" cy="102235"/>
                <wp:effectExtent l="0" t="0" r="0" b="0"/>
                <wp:docPr id="1967935250" name="Picture 1967935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36525" cy="102235"/>
                        </a:xfrm>
                        <a:prstGeom prst="rect">
                          <a:avLst/>
                        </a:prstGeom>
                      </pic:spPr>
                    </pic:pic>
                  </a:graphicData>
                </a:graphic>
              </wp:inline>
            </w:drawing>
          </w:r>
        </w:p>
      </w:tc>
      <w:tc>
        <w:tcPr>
          <w:tcW w:w="2575" w:type="dxa"/>
        </w:tcPr>
        <w:p w14:paraId="21489470" w14:textId="77777777" w:rsidR="00370383" w:rsidRPr="00E05674" w:rsidRDefault="00370383" w:rsidP="00626E41">
          <w:pPr>
            <w:pStyle w:val="Footer"/>
          </w:pPr>
          <w:r w:rsidRPr="00E05674">
            <w:t>tech.web@dcbs.oregon.gov</w:t>
          </w:r>
        </w:p>
      </w:tc>
      <w:tc>
        <w:tcPr>
          <w:tcW w:w="480" w:type="dxa"/>
        </w:tcPr>
        <w:p w14:paraId="7873597C" w14:textId="77777777" w:rsidR="00370383" w:rsidRPr="00370383" w:rsidRDefault="00370383" w:rsidP="00626E41">
          <w:pPr>
            <w:pStyle w:val="Footer"/>
            <w:jc w:val="right"/>
          </w:pPr>
          <w:r w:rsidRPr="00370383">
            <w:rPr>
              <w:noProof/>
            </w:rPr>
            <w:drawing>
              <wp:inline distT="0" distB="0" distL="0" distR="0" wp14:anchorId="6BE58476" wp14:editId="5F179EB9">
                <wp:extent cx="159026" cy="127057"/>
                <wp:effectExtent l="0" t="0" r="0" b="6350"/>
                <wp:docPr id="77108515" name="Picture 771085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4">
                          <a:extLst>
                            <a:ext uri="{28A0092B-C50C-407E-A947-70E740481C1C}">
                              <a14:useLocalDpi xmlns:a14="http://schemas.microsoft.com/office/drawing/2010/main" val="0"/>
                            </a:ext>
                          </a:extLst>
                        </a:blip>
                        <a:stretch>
                          <a:fillRect/>
                        </a:stretch>
                      </pic:blipFill>
                      <pic:spPr>
                        <a:xfrm>
                          <a:off x="0" y="0"/>
                          <a:ext cx="159026" cy="127057"/>
                        </a:xfrm>
                        <a:prstGeom prst="rect">
                          <a:avLst/>
                        </a:prstGeom>
                      </pic:spPr>
                    </pic:pic>
                  </a:graphicData>
                </a:graphic>
              </wp:inline>
            </w:drawing>
          </w:r>
        </w:p>
      </w:tc>
      <w:tc>
        <w:tcPr>
          <w:tcW w:w="1742" w:type="dxa"/>
        </w:tcPr>
        <w:p w14:paraId="7C3CF137" w14:textId="77777777" w:rsidR="00370383" w:rsidRPr="00370383" w:rsidRDefault="00370383" w:rsidP="00626E41">
          <w:pPr>
            <w:pStyle w:val="Footer"/>
          </w:pPr>
          <w:r w:rsidRPr="00370383">
            <w:t>osha.oregon.gov</w:t>
          </w:r>
        </w:p>
      </w:tc>
    </w:tr>
  </w:tbl>
  <w:p w14:paraId="6FEE3107" w14:textId="77777777" w:rsidR="00EA7E67" w:rsidRPr="00890385" w:rsidRDefault="00EA7E67" w:rsidP="00890385">
    <w:pPr>
      <w:pStyle w:val="Footer"/>
      <w:spacing w:after="12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59267" w14:textId="77777777" w:rsidR="00124ACA" w:rsidRDefault="00124ACA" w:rsidP="00E05674">
      <w:r>
        <w:separator/>
      </w:r>
    </w:p>
  </w:footnote>
  <w:footnote w:type="continuationSeparator" w:id="0">
    <w:p w14:paraId="69A5761B" w14:textId="77777777" w:rsidR="00124ACA" w:rsidRDefault="00124ACA" w:rsidP="00E05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05FC" w14:textId="77777777" w:rsidR="00EA7E67" w:rsidRDefault="00EA7E67" w:rsidP="00E05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F2BCA" w14:textId="77777777" w:rsidR="00370383" w:rsidRDefault="00370383" w:rsidP="00E05674">
    <w:pPr>
      <w:pStyle w:val="Header"/>
    </w:pPr>
    <w:r>
      <w:drawing>
        <wp:anchor distT="0" distB="0" distL="114300" distR="114300" simplePos="0" relativeHeight="251712512" behindDoc="0" locked="1" layoutInCell="1" allowOverlap="1" wp14:anchorId="71E3DA08" wp14:editId="2943BF93">
          <wp:simplePos x="0" y="0"/>
          <wp:positionH relativeFrom="page">
            <wp:align>left</wp:align>
          </wp:positionH>
          <wp:positionV relativeFrom="page">
            <wp:posOffset>457200</wp:posOffset>
          </wp:positionV>
          <wp:extent cx="8096250" cy="123825"/>
          <wp:effectExtent l="0" t="0" r="0" b="9525"/>
          <wp:wrapTopAndBottom/>
          <wp:docPr id="2048699644" name="Picture 20486996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99644" name="Picture 204869964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0" cy="123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F47A6" w14:textId="77777777" w:rsidR="00AB5272" w:rsidRPr="00AB5272" w:rsidRDefault="00370383" w:rsidP="00E05674">
    <w:pPr>
      <w:pStyle w:val="Header"/>
    </w:pPr>
    <w:r>
      <w:drawing>
        <wp:anchor distT="0" distB="0" distL="114300" distR="114300" simplePos="0" relativeHeight="251719680" behindDoc="0" locked="1" layoutInCell="1" allowOverlap="1" wp14:anchorId="034A9A76" wp14:editId="23750B63">
          <wp:simplePos x="0" y="0"/>
          <wp:positionH relativeFrom="margin">
            <wp:align>right</wp:align>
          </wp:positionH>
          <wp:positionV relativeFrom="page">
            <wp:align>top</wp:align>
          </wp:positionV>
          <wp:extent cx="1838325" cy="1342561"/>
          <wp:effectExtent l="0" t="0" r="0" b="0"/>
          <wp:wrapTopAndBottom/>
          <wp:docPr id="1370060245" name="Picture 1129313654" descr="Oregon OSHA, Department of Consumer and Business Service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060245" name="Picture 1129313654" descr="Oregon OSHA, Department of Consumer and Business Services logo">
                    <a:extLst>
                      <a:ext uri="{C183D7F6-B498-43B3-948B-1728B52AA6E4}">
                        <adec:decorative xmlns:adec="http://schemas.microsoft.com/office/drawing/2017/decorative" val="0"/>
                      </a:ext>
                    </a:extLst>
                  </pic:cNvPr>
                  <pic:cNvPicPr>
                    <a:picLocks noChangeAspect="1"/>
                  </pic:cNvPicPr>
                </pic:nvPicPr>
                <pic:blipFill rotWithShape="1">
                  <a:blip r:embed="rId1">
                    <a:extLst>
                      <a:ext uri="{28A0092B-C50C-407E-A947-70E740481C1C}">
                        <a14:useLocalDpi xmlns:a14="http://schemas.microsoft.com/office/drawing/2010/main" val="0"/>
                      </a:ext>
                    </a:extLst>
                  </a:blip>
                  <a:srcRect l="60734" r="15559" b="9885"/>
                  <a:stretch>
                    <a:fillRect/>
                  </a:stretch>
                </pic:blipFill>
                <pic:spPr bwMode="auto">
                  <a:xfrm>
                    <a:off x="0" y="0"/>
                    <a:ext cx="1838325" cy="13425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mc:AlternateContent>
        <mc:Choice Requires="wpg">
          <w:drawing>
            <wp:anchor distT="0" distB="0" distL="114300" distR="114300" simplePos="0" relativeHeight="251720704" behindDoc="0" locked="1" layoutInCell="1" allowOverlap="1" wp14:anchorId="4EFF52DD" wp14:editId="78DBCAD1">
              <wp:simplePos x="0" y="0"/>
              <wp:positionH relativeFrom="margin">
                <wp:align>left</wp:align>
              </wp:positionH>
              <wp:positionV relativeFrom="page">
                <wp:align>top</wp:align>
              </wp:positionV>
              <wp:extent cx="2752725" cy="1371600"/>
              <wp:effectExtent l="0" t="0" r="9525" b="0"/>
              <wp:wrapTopAndBottom/>
              <wp:docPr id="607502308" name="Group 1" descr="State of Oregon Seal, Governor Tina Kotek">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2752725" cy="1371600"/>
                        <a:chOff x="0" y="0"/>
                        <a:chExt cx="2752725" cy="1371600"/>
                      </a:xfrm>
                    </wpg:grpSpPr>
                    <pic:pic xmlns:pic="http://schemas.openxmlformats.org/drawingml/2006/picture">
                      <pic:nvPicPr>
                        <pic:cNvPr id="351428858" name="Picture 1224823484"/>
                        <pic:cNvPicPr>
                          <a:picLocks noChangeAspect="1"/>
                        </pic:cNvPicPr>
                      </pic:nvPicPr>
                      <pic:blipFill rotWithShape="1">
                        <a:blip r:embed="rId1">
                          <a:extLst>
                            <a:ext uri="{28A0092B-C50C-407E-A947-70E740481C1C}">
                              <a14:useLocalDpi xmlns:a14="http://schemas.microsoft.com/office/drawing/2010/main" val="0"/>
                            </a:ext>
                          </a:extLst>
                        </a:blip>
                        <a:srcRect l="10320" t="-1" r="54169" b="8241"/>
                        <a:stretch>
                          <a:fillRect/>
                        </a:stretch>
                      </pic:blipFill>
                      <pic:spPr bwMode="auto">
                        <a:xfrm>
                          <a:off x="0" y="0"/>
                          <a:ext cx="2752725" cy="1371600"/>
                        </a:xfrm>
                        <a:prstGeom prst="rect">
                          <a:avLst/>
                        </a:prstGeom>
                        <a:ln>
                          <a:noFill/>
                        </a:ln>
                        <a:extLst>
                          <a:ext uri="{53640926-AAD7-44D8-BBD7-CCE9431645EC}">
                            <a14:shadowObscured xmlns:a14="http://schemas.microsoft.com/office/drawing/2010/main"/>
                          </a:ext>
                        </a:extLst>
                      </pic:spPr>
                    </pic:pic>
                    <wps:wsp>
                      <wps:cNvPr id="1981568234" name="Text Box 2"/>
                      <wps:cNvSpPr txBox="1">
                        <a:spLocks noChangeArrowheads="1"/>
                      </wps:cNvSpPr>
                      <wps:spPr bwMode="auto">
                        <a:xfrm>
                          <a:off x="800100" y="742950"/>
                          <a:ext cx="1218564" cy="244474"/>
                        </a:xfrm>
                        <a:prstGeom prst="rect">
                          <a:avLst/>
                        </a:prstGeom>
                        <a:noFill/>
                        <a:ln w="9525">
                          <a:noFill/>
                          <a:miter lim="800000"/>
                          <a:headEnd/>
                          <a:tailEnd/>
                        </a:ln>
                      </wps:spPr>
                      <wps:txbx>
                        <w:txbxContent>
                          <w:p w14:paraId="65C0307F" w14:textId="77777777" w:rsidR="00370383" w:rsidRPr="00EB2D14" w:rsidRDefault="00370383" w:rsidP="00370383">
                            <w:pPr>
                              <w:pStyle w:val="GovernorName"/>
                            </w:pPr>
                            <w:r w:rsidRPr="00EB2D14">
                              <w:t>Tina Kotek, Governor</w:t>
                            </w:r>
                          </w:p>
                        </w:txbxContent>
                      </wps:txbx>
                      <wps:bodyPr rot="0" vert="horz" wrap="none" lIns="91440" tIns="45720" rIns="91440" bIns="45720" anchor="t" anchorCtr="0">
                        <a:spAutoFit/>
                      </wps:bodyPr>
                    </wps:wsp>
                  </wpg:wgp>
                </a:graphicData>
              </a:graphic>
            </wp:anchor>
          </w:drawing>
        </mc:Choice>
        <mc:Fallback>
          <w:pict>
            <v:group w14:anchorId="4EFF52DD" id="Group 1" o:spid="_x0000_s1026" alt="State of Oregon Seal, Governor Tina Kotek" style="position:absolute;margin-left:0;margin-top:0;width:216.75pt;height:108pt;z-index:251720704;mso-position-horizontal:left;mso-position-horizontal-relative:margin;mso-position-vertical:top;mso-position-vertical-relative:page" coordsize="27527,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4823484" o:spid="_x0000_s1027" type="#_x0000_t75" style="position:absolute;width:27527;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">
                <v:imagedata r:id="rId2" o:title="" croptop="-1f" cropbottom="5401f" cropleft="6763f" cropright="35500f"/>
              </v:shape>
              <v:shapetype id="_x0000_t202" coordsize="21600,21600" o:spt="202" path="m,l,21600r21600,l21600,xe">
                <v:stroke joinstyle="miter"/>
                <v:path gradientshapeok="t" o:connecttype="rect"/>
              </v:shapetype>
              <v:shape id="Text Box 2" o:spid="_x0000_s1028" type="#_x0000_t202" style="position:absolute;left:8001;top:7429;width:12185;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" filled="f" stroked="f">
                <v:textbox style="mso-fit-shape-to-text:t">
                  <w:txbxContent>
                    <w:p w14:paraId="65C0307F" w14:textId="77777777" w:rsidR="00370383" w:rsidRPr="00EB2D14" w:rsidRDefault="00370383" w:rsidP="00370383">
                      <w:pPr>
                        <w:pStyle w:val="GovernorName"/>
                      </w:pPr>
                      <w:r w:rsidRPr="00EB2D14">
                        <w:t>Tina Kotek, Governor</w:t>
                      </w:r>
                    </w:p>
                  </w:txbxContent>
                </v:textbox>
              </v:shape>
              <w10:wrap type="topAndBottom" anchorx="margin" anchory="page"/>
              <w10:anchorlock/>
            </v:group>
          </w:pict>
        </mc:Fallback>
      </mc:AlternateContent>
    </w:r>
    <w:r>
      <w:drawing>
        <wp:anchor distT="0" distB="0" distL="114300" distR="114300" simplePos="0" relativeHeight="251721728" behindDoc="0" locked="1" layoutInCell="1" allowOverlap="1" wp14:anchorId="6879F668" wp14:editId="622B64E9">
          <wp:simplePos x="0" y="0"/>
          <wp:positionH relativeFrom="page">
            <wp:align>left</wp:align>
          </wp:positionH>
          <wp:positionV relativeFrom="page">
            <wp:posOffset>1371600</wp:posOffset>
          </wp:positionV>
          <wp:extent cx="8096250" cy="123825"/>
          <wp:effectExtent l="0" t="0" r="0" b="9525"/>
          <wp:wrapTopAndBottom/>
          <wp:docPr id="867529906" name="Picture 10960324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29906" name="Picture 1096032480">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96250" cy="1238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7446317" o:spid="_x0000_i1025" type="#_x0000_t75" alt="&quot;&quot;" style="width:69.75pt;height:92.25pt;visibility:visible;mso-wrap-style:square" o:bullet="t">
        <v:imagedata r:id="rId1" o:title=""/>
      </v:shape>
    </w:pict>
  </w:numPicBullet>
  <w:numPicBullet w:numPicBulletId="1">
    <w:pict>
      <v:shape id="Picture 70619773" o:spid="_x0000_i1026" type="#_x0000_t75" alt="&quot;&quot;" style="width:69pt;height:110.25pt;visibility:visible;mso-wrap-style:square" o:bullet="t">
        <v:imagedata r:id="rId2" o:title=""/>
      </v:shape>
    </w:pict>
  </w:numPicBullet>
  <w:numPicBullet w:numPicBulletId="2">
    <w:pict>
      <v:shape id="Picture 135907091" o:spid="_x0000_i1027" type="#_x0000_t75" alt="&quot;&quot;" style="width:104.25pt;height:78pt;visibility:visible;mso-wrap-style:square" o:bullet="t">
        <v:imagedata r:id="rId3" o:title=""/>
      </v:shape>
    </w:pict>
  </w:numPicBullet>
  <w:numPicBullet w:numPicBulletId="3">
    <w:pict>
      <v:shape id="Picture 1784436964" o:spid="_x0000_i1028" type="#_x0000_t75" alt="&quot;&quot;" style="width:111.75pt;height:89.25pt;visibility:visible;mso-wrap-style:square" o:bullet="t">
        <v:imagedata r:id="rId4" o:title=""/>
      </v:shape>
    </w:pict>
  </w:numPicBullet>
  <w:abstractNum w:abstractNumId="0" w15:restartNumberingAfterBreak="0">
    <w:nsid w:val="FFFFFF7C"/>
    <w:multiLevelType w:val="singleLevel"/>
    <w:tmpl w:val="6CD24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A825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E225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2A5B48"/>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1F3A4C4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6F0C833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6B73A13"/>
    <w:multiLevelType w:val="hybridMultilevel"/>
    <w:tmpl w:val="5224B090"/>
    <w:lvl w:ilvl="0" w:tplc="39A01E90">
      <w:start w:val="2"/>
      <w:numFmt w:val="bullet"/>
      <w:lvlText w:val="•"/>
      <w:lvlJc w:val="left"/>
      <w:pPr>
        <w:ind w:left="1080" w:hanging="720"/>
      </w:pPr>
      <w:rPr>
        <w:rFonts w:ascii="Myriad Pro" w:eastAsia="Times New Roman" w:hAnsi="Myriad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BA4CE5"/>
    <w:multiLevelType w:val="multilevel"/>
    <w:tmpl w:val="334E9522"/>
    <w:lvl w:ilvl="0">
      <w:start w:val="1"/>
      <w:numFmt w:val="decimal"/>
      <w:lvlText w:val="%1."/>
      <w:lvlJc w:val="right"/>
      <w:pPr>
        <w:tabs>
          <w:tab w:val="num" w:pos="360"/>
        </w:tabs>
        <w:ind w:left="360" w:hanging="144"/>
      </w:pPr>
      <w:rPr>
        <w:rFonts w:ascii="Times New Roman" w:hAnsi="Times New Roman" w:hint="default"/>
        <w:b w:val="0"/>
        <w:i w:val="0"/>
        <w:sz w:val="24"/>
      </w:rPr>
    </w:lvl>
    <w:lvl w:ilvl="1">
      <w:start w:val="1"/>
      <w:numFmt w:val="upperLetter"/>
      <w:lvlText w:val="%2."/>
      <w:lvlJc w:val="right"/>
      <w:pPr>
        <w:tabs>
          <w:tab w:val="num" w:pos="720"/>
        </w:tabs>
        <w:ind w:left="720" w:hanging="144"/>
      </w:pPr>
      <w:rPr>
        <w:rFonts w:ascii="Times New Roman" w:hAnsi="Times New Roman" w:hint="default"/>
        <w:b w:val="0"/>
        <w:i w:val="0"/>
        <w:sz w:val="24"/>
      </w:rPr>
    </w:lvl>
    <w:lvl w:ilvl="2">
      <w:start w:val="1"/>
      <w:numFmt w:val="decimal"/>
      <w:lvlText w:val="(%3)"/>
      <w:lvlJc w:val="right"/>
      <w:pPr>
        <w:tabs>
          <w:tab w:val="num" w:pos="1080"/>
        </w:tabs>
        <w:ind w:left="1080" w:hanging="144"/>
      </w:pPr>
      <w:rPr>
        <w:rFonts w:ascii="Times New Roman" w:hAnsi="Times New Roman" w:hint="default"/>
        <w:b w:val="0"/>
        <w:i w:val="0"/>
        <w:sz w:val="24"/>
      </w:rPr>
    </w:lvl>
    <w:lvl w:ilvl="3">
      <w:start w:val="1"/>
      <w:numFmt w:val="lowerLetter"/>
      <w:lvlText w:val="(%4)"/>
      <w:lvlJc w:val="right"/>
      <w:pPr>
        <w:tabs>
          <w:tab w:val="num" w:pos="1440"/>
        </w:tabs>
        <w:ind w:left="1440" w:hanging="144"/>
      </w:pPr>
      <w:rPr>
        <w:rFonts w:hint="default"/>
      </w:rPr>
    </w:lvl>
    <w:lvl w:ilvl="4">
      <w:start w:val="1"/>
      <w:numFmt w:val="lowerRoman"/>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8" w15:restartNumberingAfterBreak="0">
    <w:nsid w:val="0C10697B"/>
    <w:multiLevelType w:val="hybridMultilevel"/>
    <w:tmpl w:val="F7623274"/>
    <w:lvl w:ilvl="0" w:tplc="E79271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8459D0"/>
    <w:multiLevelType w:val="multilevel"/>
    <w:tmpl w:val="490CA75A"/>
    <w:lvl w:ilvl="0">
      <w:start w:val="1"/>
      <w:numFmt w:val="bullet"/>
      <w:lvlText w:val=""/>
      <w:lvlJc w:val="left"/>
      <w:pPr>
        <w:ind w:left="360" w:hanging="360"/>
      </w:pPr>
      <w:rPr>
        <w:rFonts w:ascii="Symbol" w:hAnsi="Symbol"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EDF281F"/>
    <w:multiLevelType w:val="hybridMultilevel"/>
    <w:tmpl w:val="C08C5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75153F"/>
    <w:multiLevelType w:val="hybridMultilevel"/>
    <w:tmpl w:val="6868F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127530"/>
    <w:multiLevelType w:val="multilevel"/>
    <w:tmpl w:val="1116F23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17460FF4"/>
    <w:multiLevelType w:val="hybridMultilevel"/>
    <w:tmpl w:val="8CEA5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2A78AD"/>
    <w:multiLevelType w:val="hybridMultilevel"/>
    <w:tmpl w:val="ADDA0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7A0F0B"/>
    <w:multiLevelType w:val="hybridMultilevel"/>
    <w:tmpl w:val="CEF2B476"/>
    <w:lvl w:ilvl="0" w:tplc="EE5A9DB6">
      <w:numFmt w:val="bullet"/>
      <w:lvlText w:val="•"/>
      <w:lvlJc w:val="left"/>
      <w:pPr>
        <w:ind w:left="1080" w:hanging="720"/>
      </w:pPr>
      <w:rPr>
        <w:rFonts w:ascii="Myriad Pro" w:eastAsia="Times New Roman" w:hAnsi="Myriad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4F7A6A"/>
    <w:multiLevelType w:val="hybridMultilevel"/>
    <w:tmpl w:val="1A6CE1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E45419"/>
    <w:multiLevelType w:val="hybridMultilevel"/>
    <w:tmpl w:val="0A2A6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7535F4"/>
    <w:multiLevelType w:val="multilevel"/>
    <w:tmpl w:val="443415CA"/>
    <w:lvl w:ilvl="0">
      <w:start w:val="1"/>
      <w:numFmt w:val="decimal"/>
      <w:pStyle w:val="ListNumber"/>
      <w:lvlText w:val="%1."/>
      <w:lvlJc w:val="right"/>
      <w:pPr>
        <w:tabs>
          <w:tab w:val="num" w:pos="360"/>
        </w:tabs>
        <w:ind w:left="360" w:hanging="144"/>
      </w:pPr>
      <w:rPr>
        <w:rFonts w:ascii="Times New Roman" w:hAnsi="Times New Roman" w:hint="default"/>
        <w:b w:val="0"/>
        <w:i w:val="0"/>
        <w:sz w:val="24"/>
      </w:rPr>
    </w:lvl>
    <w:lvl w:ilvl="1">
      <w:start w:val="1"/>
      <w:numFmt w:val="upperLetter"/>
      <w:pStyle w:val="ListNumber2"/>
      <w:lvlText w:val="%2."/>
      <w:lvlJc w:val="right"/>
      <w:pPr>
        <w:tabs>
          <w:tab w:val="num" w:pos="720"/>
        </w:tabs>
        <w:ind w:left="720" w:hanging="144"/>
      </w:pPr>
      <w:rPr>
        <w:rFonts w:ascii="Times New Roman" w:hAnsi="Times New Roman" w:hint="default"/>
        <w:b w:val="0"/>
        <w:i w:val="0"/>
        <w:sz w:val="24"/>
      </w:rPr>
    </w:lvl>
    <w:lvl w:ilvl="2">
      <w:start w:val="1"/>
      <w:numFmt w:val="decimal"/>
      <w:pStyle w:val="ListNumber3"/>
      <w:lvlText w:val="(%3)"/>
      <w:lvlJc w:val="right"/>
      <w:pPr>
        <w:tabs>
          <w:tab w:val="num" w:pos="1080"/>
        </w:tabs>
        <w:ind w:left="1080" w:hanging="144"/>
      </w:pPr>
      <w:rPr>
        <w:rFonts w:ascii="Times New Roman" w:hAnsi="Times New Roman" w:hint="default"/>
        <w:b w:val="0"/>
        <w:i w:val="0"/>
        <w:sz w:val="24"/>
      </w:rPr>
    </w:lvl>
    <w:lvl w:ilvl="3">
      <w:start w:val="1"/>
      <w:numFmt w:val="lowerLetter"/>
      <w:pStyle w:val="ListNumber4"/>
      <w:lvlText w:val="(%4)"/>
      <w:lvlJc w:val="right"/>
      <w:pPr>
        <w:tabs>
          <w:tab w:val="num" w:pos="1440"/>
        </w:tabs>
        <w:ind w:left="1440" w:hanging="144"/>
      </w:pPr>
      <w:rPr>
        <w:rFonts w:hint="default"/>
      </w:rPr>
    </w:lvl>
    <w:lvl w:ilvl="4">
      <w:start w:val="1"/>
      <w:numFmt w:val="lowerRoman"/>
      <w:pStyle w:val="ListNumber5"/>
      <w:lvlText w:val="(%5)"/>
      <w:lvlJc w:val="right"/>
      <w:pPr>
        <w:tabs>
          <w:tab w:val="num" w:pos="1800"/>
        </w:tabs>
        <w:ind w:left="1800" w:hanging="144"/>
      </w:pPr>
      <w:rPr>
        <w:rFonts w:hint="default"/>
      </w:rPr>
    </w:lvl>
    <w:lvl w:ilvl="5">
      <w:start w:val="1"/>
      <w:numFmt w:val="upperLetter"/>
      <w:lvlText w:val="(%6)"/>
      <w:lvlJc w:val="right"/>
      <w:pPr>
        <w:tabs>
          <w:tab w:val="num" w:pos="2160"/>
        </w:tabs>
        <w:ind w:left="2160" w:hanging="144"/>
      </w:pPr>
      <w:rPr>
        <w:rFonts w:hint="default"/>
      </w:rPr>
    </w:lvl>
    <w:lvl w:ilvl="6">
      <w:start w:val="1"/>
      <w:numFmt w:val="decimal"/>
      <w:lvlText w:val="%7."/>
      <w:lvlJc w:val="right"/>
      <w:pPr>
        <w:tabs>
          <w:tab w:val="num" w:pos="2520"/>
        </w:tabs>
        <w:ind w:left="2520" w:hanging="216"/>
      </w:pPr>
      <w:rPr>
        <w:rFonts w:hint="default"/>
      </w:rPr>
    </w:lvl>
    <w:lvl w:ilvl="7">
      <w:start w:val="1"/>
      <w:numFmt w:val="upp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rPr>
    </w:lvl>
  </w:abstractNum>
  <w:abstractNum w:abstractNumId="19" w15:restartNumberingAfterBreak="0">
    <w:nsid w:val="2DFA029A"/>
    <w:multiLevelType w:val="hybridMultilevel"/>
    <w:tmpl w:val="35544D74"/>
    <w:lvl w:ilvl="0" w:tplc="BDAE52A0">
      <w:start w:val="1"/>
      <w:numFmt w:val="decimal"/>
      <w:lvlText w:val="%1."/>
      <w:lvlJc w:val="left"/>
      <w:pPr>
        <w:ind w:left="360" w:hanging="360"/>
      </w:pPr>
      <w:rPr>
        <w:b/>
        <w:color w:val="595959" w:themeColor="text1" w:themeTint="A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0B12FFA"/>
    <w:multiLevelType w:val="hybridMultilevel"/>
    <w:tmpl w:val="7EEA464A"/>
    <w:lvl w:ilvl="0" w:tplc="A31E2A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DE231A"/>
    <w:multiLevelType w:val="hybridMultilevel"/>
    <w:tmpl w:val="A6D24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C716F7"/>
    <w:multiLevelType w:val="hybridMultilevel"/>
    <w:tmpl w:val="53320CDA"/>
    <w:lvl w:ilvl="0" w:tplc="E132F42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21D06"/>
    <w:multiLevelType w:val="hybridMultilevel"/>
    <w:tmpl w:val="404A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B859E7"/>
    <w:multiLevelType w:val="hybridMultilevel"/>
    <w:tmpl w:val="02968320"/>
    <w:lvl w:ilvl="0" w:tplc="E2A8EC5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EB1167"/>
    <w:multiLevelType w:val="hybridMultilevel"/>
    <w:tmpl w:val="8612D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C81A46"/>
    <w:multiLevelType w:val="hybridMultilevel"/>
    <w:tmpl w:val="32E62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691201"/>
    <w:multiLevelType w:val="multilevel"/>
    <w:tmpl w:val="1116F23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15:restartNumberingAfterBreak="0">
    <w:nsid w:val="42BF5A0C"/>
    <w:multiLevelType w:val="hybridMultilevel"/>
    <w:tmpl w:val="8A50C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F013BB"/>
    <w:multiLevelType w:val="multilevel"/>
    <w:tmpl w:val="B8F29198"/>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0" w15:restartNumberingAfterBreak="0">
    <w:nsid w:val="48506AE8"/>
    <w:multiLevelType w:val="hybridMultilevel"/>
    <w:tmpl w:val="E33A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9062E7D"/>
    <w:multiLevelType w:val="multilevel"/>
    <w:tmpl w:val="490CA75A"/>
    <w:lvl w:ilvl="0">
      <w:start w:val="1"/>
      <w:numFmt w:val="bullet"/>
      <w:lvlText w:val=""/>
      <w:lvlJc w:val="left"/>
      <w:pPr>
        <w:ind w:left="720" w:hanging="360"/>
      </w:pPr>
      <w:rPr>
        <w:rFonts w:ascii="Symbol" w:hAnsi="Symbol"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2" w15:restartNumberingAfterBreak="0">
    <w:nsid w:val="51A56218"/>
    <w:multiLevelType w:val="hybridMultilevel"/>
    <w:tmpl w:val="FFC60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A24E77"/>
    <w:multiLevelType w:val="hybridMultilevel"/>
    <w:tmpl w:val="F468F2E4"/>
    <w:lvl w:ilvl="0" w:tplc="5568F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E734C9"/>
    <w:multiLevelType w:val="hybridMultilevel"/>
    <w:tmpl w:val="091E32A8"/>
    <w:lvl w:ilvl="0" w:tplc="AD30BB2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4A173A4"/>
    <w:multiLevelType w:val="multilevel"/>
    <w:tmpl w:val="5986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B0565A"/>
    <w:multiLevelType w:val="hybridMultilevel"/>
    <w:tmpl w:val="B9AC9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60667F"/>
    <w:multiLevelType w:val="hybridMultilevel"/>
    <w:tmpl w:val="A27A8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254897"/>
    <w:multiLevelType w:val="hybridMultilevel"/>
    <w:tmpl w:val="A2BA24CA"/>
    <w:lvl w:ilvl="0" w:tplc="F66ACAD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3442A2"/>
    <w:multiLevelType w:val="hybridMultilevel"/>
    <w:tmpl w:val="27BE10C2"/>
    <w:lvl w:ilvl="0" w:tplc="B6C43432">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9C56AA"/>
    <w:multiLevelType w:val="hybridMultilevel"/>
    <w:tmpl w:val="FE70C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9E4A8B"/>
    <w:multiLevelType w:val="hybridMultilevel"/>
    <w:tmpl w:val="F5C40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BF53D7"/>
    <w:multiLevelType w:val="hybridMultilevel"/>
    <w:tmpl w:val="F3A0CEE0"/>
    <w:lvl w:ilvl="0" w:tplc="A31E2AF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9F13F5"/>
    <w:multiLevelType w:val="hybridMultilevel"/>
    <w:tmpl w:val="A6C0B3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920208130">
    <w:abstractNumId w:val="4"/>
  </w:num>
  <w:num w:numId="2" w16cid:durableId="1740863933">
    <w:abstractNumId w:val="7"/>
  </w:num>
  <w:num w:numId="3" w16cid:durableId="1837568430">
    <w:abstractNumId w:val="0"/>
  </w:num>
  <w:num w:numId="4" w16cid:durableId="16778862">
    <w:abstractNumId w:val="7"/>
  </w:num>
  <w:num w:numId="5" w16cid:durableId="649212771">
    <w:abstractNumId w:val="18"/>
  </w:num>
  <w:num w:numId="6" w16cid:durableId="580145883">
    <w:abstractNumId w:val="5"/>
  </w:num>
  <w:num w:numId="7" w16cid:durableId="551035881">
    <w:abstractNumId w:val="5"/>
  </w:num>
  <w:num w:numId="8" w16cid:durableId="565340652">
    <w:abstractNumId w:val="3"/>
  </w:num>
  <w:num w:numId="9" w16cid:durableId="247274753">
    <w:abstractNumId w:val="18"/>
  </w:num>
  <w:num w:numId="10" w16cid:durableId="679089444">
    <w:abstractNumId w:val="2"/>
  </w:num>
  <w:num w:numId="11" w16cid:durableId="1545828563">
    <w:abstractNumId w:val="18"/>
  </w:num>
  <w:num w:numId="12" w16cid:durableId="386882899">
    <w:abstractNumId w:val="1"/>
  </w:num>
  <w:num w:numId="13" w16cid:durableId="1810587440">
    <w:abstractNumId w:val="18"/>
  </w:num>
  <w:num w:numId="14" w16cid:durableId="1115173303">
    <w:abstractNumId w:val="39"/>
  </w:num>
  <w:num w:numId="15" w16cid:durableId="2082290654">
    <w:abstractNumId w:val="33"/>
  </w:num>
  <w:num w:numId="16" w16cid:durableId="1694375616">
    <w:abstractNumId w:val="38"/>
  </w:num>
  <w:num w:numId="17" w16cid:durableId="1773628752">
    <w:abstractNumId w:val="22"/>
  </w:num>
  <w:num w:numId="18" w16cid:durableId="1469468473">
    <w:abstractNumId w:val="26"/>
  </w:num>
  <w:num w:numId="19" w16cid:durableId="1312171702">
    <w:abstractNumId w:val="36"/>
  </w:num>
  <w:num w:numId="20" w16cid:durableId="1504006514">
    <w:abstractNumId w:val="35"/>
  </w:num>
  <w:num w:numId="21" w16cid:durableId="1184707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8890382">
    <w:abstractNumId w:val="30"/>
  </w:num>
  <w:num w:numId="23" w16cid:durableId="1201939662">
    <w:abstractNumId w:val="34"/>
  </w:num>
  <w:num w:numId="24" w16cid:durableId="120655738">
    <w:abstractNumId w:val="14"/>
  </w:num>
  <w:num w:numId="25" w16cid:durableId="723068760">
    <w:abstractNumId w:val="43"/>
  </w:num>
  <w:num w:numId="26" w16cid:durableId="942343266">
    <w:abstractNumId w:val="13"/>
  </w:num>
  <w:num w:numId="27" w16cid:durableId="7417365">
    <w:abstractNumId w:val="21"/>
  </w:num>
  <w:num w:numId="28" w16cid:durableId="778840149">
    <w:abstractNumId w:val="6"/>
  </w:num>
  <w:num w:numId="29" w16cid:durableId="2006322990">
    <w:abstractNumId w:val="40"/>
  </w:num>
  <w:num w:numId="30" w16cid:durableId="1374034943">
    <w:abstractNumId w:val="37"/>
  </w:num>
  <w:num w:numId="31" w16cid:durableId="2072580135">
    <w:abstractNumId w:val="9"/>
  </w:num>
  <w:num w:numId="32" w16cid:durableId="398601438">
    <w:abstractNumId w:val="8"/>
  </w:num>
  <w:num w:numId="33" w16cid:durableId="251739996">
    <w:abstractNumId w:val="42"/>
  </w:num>
  <w:num w:numId="34" w16cid:durableId="1774474436">
    <w:abstractNumId w:val="20"/>
  </w:num>
  <w:num w:numId="35" w16cid:durableId="248390186">
    <w:abstractNumId w:val="31"/>
  </w:num>
  <w:num w:numId="36" w16cid:durableId="561260716">
    <w:abstractNumId w:val="12"/>
  </w:num>
  <w:num w:numId="37" w16cid:durableId="832138589">
    <w:abstractNumId w:val="27"/>
  </w:num>
  <w:num w:numId="38" w16cid:durableId="826436066">
    <w:abstractNumId w:val="29"/>
  </w:num>
  <w:num w:numId="39" w16cid:durableId="498736753">
    <w:abstractNumId w:val="41"/>
  </w:num>
  <w:num w:numId="40" w16cid:durableId="1394347366">
    <w:abstractNumId w:val="28"/>
  </w:num>
  <w:num w:numId="41" w16cid:durableId="1292859940">
    <w:abstractNumId w:val="10"/>
  </w:num>
  <w:num w:numId="42" w16cid:durableId="1079210404">
    <w:abstractNumId w:val="15"/>
  </w:num>
  <w:num w:numId="43" w16cid:durableId="988361287">
    <w:abstractNumId w:val="16"/>
  </w:num>
  <w:num w:numId="44" w16cid:durableId="317611219">
    <w:abstractNumId w:val="19"/>
  </w:num>
  <w:num w:numId="45" w16cid:durableId="2023897204">
    <w:abstractNumId w:val="25"/>
  </w:num>
  <w:num w:numId="46" w16cid:durableId="1790126894">
    <w:abstractNumId w:val="24"/>
  </w:num>
  <w:num w:numId="47" w16cid:durableId="1132752494">
    <w:abstractNumId w:val="23"/>
  </w:num>
  <w:num w:numId="48" w16cid:durableId="1915894809">
    <w:abstractNumId w:val="32"/>
  </w:num>
  <w:num w:numId="49" w16cid:durableId="1699745085">
    <w:abstractNumId w:val="11"/>
  </w:num>
  <w:num w:numId="50" w16cid:durableId="18988591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C1E"/>
    <w:rsid w:val="0000678D"/>
    <w:rsid w:val="000129E6"/>
    <w:rsid w:val="00035B34"/>
    <w:rsid w:val="00040733"/>
    <w:rsid w:val="00040D20"/>
    <w:rsid w:val="000422BD"/>
    <w:rsid w:val="000438A8"/>
    <w:rsid w:val="00050B10"/>
    <w:rsid w:val="00052F74"/>
    <w:rsid w:val="00055A2B"/>
    <w:rsid w:val="000579D5"/>
    <w:rsid w:val="00060049"/>
    <w:rsid w:val="0006558B"/>
    <w:rsid w:val="00075AF7"/>
    <w:rsid w:val="000760B4"/>
    <w:rsid w:val="0008204C"/>
    <w:rsid w:val="00082CF0"/>
    <w:rsid w:val="00085F5D"/>
    <w:rsid w:val="00092812"/>
    <w:rsid w:val="000928EC"/>
    <w:rsid w:val="00096150"/>
    <w:rsid w:val="000A475E"/>
    <w:rsid w:val="000A69F1"/>
    <w:rsid w:val="000C5527"/>
    <w:rsid w:val="000C5CCF"/>
    <w:rsid w:val="000C6E71"/>
    <w:rsid w:val="000D3EAB"/>
    <w:rsid w:val="000E00EE"/>
    <w:rsid w:val="000F0FA5"/>
    <w:rsid w:val="000F2461"/>
    <w:rsid w:val="001055EE"/>
    <w:rsid w:val="001061B5"/>
    <w:rsid w:val="00106DB8"/>
    <w:rsid w:val="00123C4A"/>
    <w:rsid w:val="00124ACA"/>
    <w:rsid w:val="00124BD0"/>
    <w:rsid w:val="00131930"/>
    <w:rsid w:val="0013393E"/>
    <w:rsid w:val="00133C4D"/>
    <w:rsid w:val="0014090C"/>
    <w:rsid w:val="00144EBE"/>
    <w:rsid w:val="00156900"/>
    <w:rsid w:val="00162FA9"/>
    <w:rsid w:val="00184808"/>
    <w:rsid w:val="00185F75"/>
    <w:rsid w:val="00193B7A"/>
    <w:rsid w:val="001A4312"/>
    <w:rsid w:val="001A7E4A"/>
    <w:rsid w:val="001B3CEE"/>
    <w:rsid w:val="001B52B8"/>
    <w:rsid w:val="001B68C9"/>
    <w:rsid w:val="001C12F2"/>
    <w:rsid w:val="001C3CA6"/>
    <w:rsid w:val="001C5272"/>
    <w:rsid w:val="001D4181"/>
    <w:rsid w:val="001E5916"/>
    <w:rsid w:val="00214606"/>
    <w:rsid w:val="00215C26"/>
    <w:rsid w:val="00221357"/>
    <w:rsid w:val="00223272"/>
    <w:rsid w:val="00230D97"/>
    <w:rsid w:val="00232679"/>
    <w:rsid w:val="00233DC8"/>
    <w:rsid w:val="002369F4"/>
    <w:rsid w:val="00252E26"/>
    <w:rsid w:val="00276C8B"/>
    <w:rsid w:val="00295112"/>
    <w:rsid w:val="002B053F"/>
    <w:rsid w:val="002B0F31"/>
    <w:rsid w:val="002B63F0"/>
    <w:rsid w:val="002E059A"/>
    <w:rsid w:val="002E6F84"/>
    <w:rsid w:val="002E7464"/>
    <w:rsid w:val="00302D0A"/>
    <w:rsid w:val="00316559"/>
    <w:rsid w:val="003175AB"/>
    <w:rsid w:val="00322C3A"/>
    <w:rsid w:val="00324C3C"/>
    <w:rsid w:val="00340E33"/>
    <w:rsid w:val="003520F1"/>
    <w:rsid w:val="00355077"/>
    <w:rsid w:val="00357284"/>
    <w:rsid w:val="00360596"/>
    <w:rsid w:val="00367A43"/>
    <w:rsid w:val="00370383"/>
    <w:rsid w:val="003711D7"/>
    <w:rsid w:val="00381C1E"/>
    <w:rsid w:val="00382341"/>
    <w:rsid w:val="00383BAB"/>
    <w:rsid w:val="00385AC7"/>
    <w:rsid w:val="0039649A"/>
    <w:rsid w:val="003A14C3"/>
    <w:rsid w:val="003A1591"/>
    <w:rsid w:val="003A1B7C"/>
    <w:rsid w:val="003A659C"/>
    <w:rsid w:val="003B1BBA"/>
    <w:rsid w:val="003B674C"/>
    <w:rsid w:val="003C37A0"/>
    <w:rsid w:val="003C7D28"/>
    <w:rsid w:val="003C7DA0"/>
    <w:rsid w:val="003D4BF5"/>
    <w:rsid w:val="003E55AD"/>
    <w:rsid w:val="003F1C92"/>
    <w:rsid w:val="003F5FB2"/>
    <w:rsid w:val="00400D9D"/>
    <w:rsid w:val="0040333B"/>
    <w:rsid w:val="004047BF"/>
    <w:rsid w:val="004101C5"/>
    <w:rsid w:val="004232A1"/>
    <w:rsid w:val="004755AC"/>
    <w:rsid w:val="00476A8B"/>
    <w:rsid w:val="00484F83"/>
    <w:rsid w:val="0048616C"/>
    <w:rsid w:val="00492885"/>
    <w:rsid w:val="00494DDB"/>
    <w:rsid w:val="004A0B9C"/>
    <w:rsid w:val="004C0B98"/>
    <w:rsid w:val="004C3ABA"/>
    <w:rsid w:val="004C48F1"/>
    <w:rsid w:val="004D1D07"/>
    <w:rsid w:val="004D33BE"/>
    <w:rsid w:val="004D7DDE"/>
    <w:rsid w:val="004E56D4"/>
    <w:rsid w:val="004E7692"/>
    <w:rsid w:val="004F7A20"/>
    <w:rsid w:val="005023EE"/>
    <w:rsid w:val="00514BCA"/>
    <w:rsid w:val="00514FBD"/>
    <w:rsid w:val="00515FB2"/>
    <w:rsid w:val="00556B10"/>
    <w:rsid w:val="00556DFE"/>
    <w:rsid w:val="005719CD"/>
    <w:rsid w:val="00571E77"/>
    <w:rsid w:val="00585DEE"/>
    <w:rsid w:val="00593D1C"/>
    <w:rsid w:val="00594B25"/>
    <w:rsid w:val="005B0235"/>
    <w:rsid w:val="005B4768"/>
    <w:rsid w:val="005B6A39"/>
    <w:rsid w:val="005D06A5"/>
    <w:rsid w:val="005D4FF4"/>
    <w:rsid w:val="005D7676"/>
    <w:rsid w:val="005E6178"/>
    <w:rsid w:val="005E65C6"/>
    <w:rsid w:val="005F159E"/>
    <w:rsid w:val="005F2409"/>
    <w:rsid w:val="005F6D17"/>
    <w:rsid w:val="006064C9"/>
    <w:rsid w:val="00606517"/>
    <w:rsid w:val="00626E41"/>
    <w:rsid w:val="006337FA"/>
    <w:rsid w:val="006372A2"/>
    <w:rsid w:val="006413EA"/>
    <w:rsid w:val="00645BAA"/>
    <w:rsid w:val="006468EE"/>
    <w:rsid w:val="0065362A"/>
    <w:rsid w:val="00654771"/>
    <w:rsid w:val="006851AB"/>
    <w:rsid w:val="0068790A"/>
    <w:rsid w:val="006A3715"/>
    <w:rsid w:val="006A52C0"/>
    <w:rsid w:val="006A6F45"/>
    <w:rsid w:val="006B748B"/>
    <w:rsid w:val="006C37B5"/>
    <w:rsid w:val="006E67EC"/>
    <w:rsid w:val="006F128D"/>
    <w:rsid w:val="007109C8"/>
    <w:rsid w:val="00722E10"/>
    <w:rsid w:val="00730243"/>
    <w:rsid w:val="0073684A"/>
    <w:rsid w:val="00740690"/>
    <w:rsid w:val="0075013D"/>
    <w:rsid w:val="00766148"/>
    <w:rsid w:val="007715A2"/>
    <w:rsid w:val="007727EB"/>
    <w:rsid w:val="0077573C"/>
    <w:rsid w:val="00776DC2"/>
    <w:rsid w:val="00780155"/>
    <w:rsid w:val="0078404E"/>
    <w:rsid w:val="0079403D"/>
    <w:rsid w:val="007971EF"/>
    <w:rsid w:val="007A4742"/>
    <w:rsid w:val="007A7BC8"/>
    <w:rsid w:val="007B125B"/>
    <w:rsid w:val="007B3C71"/>
    <w:rsid w:val="007B5A0B"/>
    <w:rsid w:val="007C028C"/>
    <w:rsid w:val="007C4374"/>
    <w:rsid w:val="007D2918"/>
    <w:rsid w:val="007E1AF7"/>
    <w:rsid w:val="007E5A6B"/>
    <w:rsid w:val="0080349D"/>
    <w:rsid w:val="00807DF9"/>
    <w:rsid w:val="00810DB5"/>
    <w:rsid w:val="0081241E"/>
    <w:rsid w:val="00816C96"/>
    <w:rsid w:val="00817A6A"/>
    <w:rsid w:val="00826097"/>
    <w:rsid w:val="00842CA1"/>
    <w:rsid w:val="0088179E"/>
    <w:rsid w:val="00885C1B"/>
    <w:rsid w:val="00890385"/>
    <w:rsid w:val="008A30AF"/>
    <w:rsid w:val="008A4103"/>
    <w:rsid w:val="008B119B"/>
    <w:rsid w:val="008D4252"/>
    <w:rsid w:val="008E2DA3"/>
    <w:rsid w:val="008E7076"/>
    <w:rsid w:val="008F0E2A"/>
    <w:rsid w:val="008F6EA7"/>
    <w:rsid w:val="009117B0"/>
    <w:rsid w:val="009131C8"/>
    <w:rsid w:val="00914F4A"/>
    <w:rsid w:val="009318A9"/>
    <w:rsid w:val="0094039B"/>
    <w:rsid w:val="00952467"/>
    <w:rsid w:val="009718FF"/>
    <w:rsid w:val="00976457"/>
    <w:rsid w:val="00982914"/>
    <w:rsid w:val="00985298"/>
    <w:rsid w:val="0098532E"/>
    <w:rsid w:val="009859FD"/>
    <w:rsid w:val="00985AD5"/>
    <w:rsid w:val="00986CCB"/>
    <w:rsid w:val="00993AEE"/>
    <w:rsid w:val="009A7B9E"/>
    <w:rsid w:val="009B0DBC"/>
    <w:rsid w:val="009B2DD9"/>
    <w:rsid w:val="009C2A01"/>
    <w:rsid w:val="009E4123"/>
    <w:rsid w:val="009E63FC"/>
    <w:rsid w:val="009F788E"/>
    <w:rsid w:val="00A23E0A"/>
    <w:rsid w:val="00A30417"/>
    <w:rsid w:val="00A371C2"/>
    <w:rsid w:val="00A42F92"/>
    <w:rsid w:val="00A54FE5"/>
    <w:rsid w:val="00A6514B"/>
    <w:rsid w:val="00A8774D"/>
    <w:rsid w:val="00A92759"/>
    <w:rsid w:val="00A93A1B"/>
    <w:rsid w:val="00AA1074"/>
    <w:rsid w:val="00AA5133"/>
    <w:rsid w:val="00AB07CD"/>
    <w:rsid w:val="00AB2D3B"/>
    <w:rsid w:val="00AB5272"/>
    <w:rsid w:val="00AC39B4"/>
    <w:rsid w:val="00AD3DA2"/>
    <w:rsid w:val="00AE0AB5"/>
    <w:rsid w:val="00AE0FD8"/>
    <w:rsid w:val="00AE161C"/>
    <w:rsid w:val="00AF4234"/>
    <w:rsid w:val="00AF52F1"/>
    <w:rsid w:val="00B0150B"/>
    <w:rsid w:val="00B0572F"/>
    <w:rsid w:val="00B075F9"/>
    <w:rsid w:val="00B26D47"/>
    <w:rsid w:val="00B452AE"/>
    <w:rsid w:val="00B553E5"/>
    <w:rsid w:val="00B7263A"/>
    <w:rsid w:val="00B77464"/>
    <w:rsid w:val="00B973CD"/>
    <w:rsid w:val="00BA36DF"/>
    <w:rsid w:val="00BA3E4F"/>
    <w:rsid w:val="00BB332D"/>
    <w:rsid w:val="00BB3561"/>
    <w:rsid w:val="00BC0390"/>
    <w:rsid w:val="00BC4375"/>
    <w:rsid w:val="00BC4BE2"/>
    <w:rsid w:val="00BC512C"/>
    <w:rsid w:val="00BC64BF"/>
    <w:rsid w:val="00BE3165"/>
    <w:rsid w:val="00BF56FA"/>
    <w:rsid w:val="00C033A6"/>
    <w:rsid w:val="00C03DE9"/>
    <w:rsid w:val="00C11039"/>
    <w:rsid w:val="00C12D27"/>
    <w:rsid w:val="00C15B5D"/>
    <w:rsid w:val="00C22603"/>
    <w:rsid w:val="00C33858"/>
    <w:rsid w:val="00C4349B"/>
    <w:rsid w:val="00C45704"/>
    <w:rsid w:val="00C47823"/>
    <w:rsid w:val="00C47E5A"/>
    <w:rsid w:val="00C62A0C"/>
    <w:rsid w:val="00C76677"/>
    <w:rsid w:val="00C828FE"/>
    <w:rsid w:val="00C843F8"/>
    <w:rsid w:val="00C9442B"/>
    <w:rsid w:val="00C96F2D"/>
    <w:rsid w:val="00CB03B0"/>
    <w:rsid w:val="00CC3531"/>
    <w:rsid w:val="00CC4C6F"/>
    <w:rsid w:val="00CD4058"/>
    <w:rsid w:val="00CD6B47"/>
    <w:rsid w:val="00CE5622"/>
    <w:rsid w:val="00CF31C4"/>
    <w:rsid w:val="00CF781A"/>
    <w:rsid w:val="00D123A2"/>
    <w:rsid w:val="00D125A5"/>
    <w:rsid w:val="00D147FA"/>
    <w:rsid w:val="00D1605C"/>
    <w:rsid w:val="00D25BCD"/>
    <w:rsid w:val="00D437A1"/>
    <w:rsid w:val="00D4510D"/>
    <w:rsid w:val="00D4727B"/>
    <w:rsid w:val="00D50A5F"/>
    <w:rsid w:val="00D53092"/>
    <w:rsid w:val="00D632CB"/>
    <w:rsid w:val="00D64F14"/>
    <w:rsid w:val="00D732E4"/>
    <w:rsid w:val="00D8708D"/>
    <w:rsid w:val="00D96A36"/>
    <w:rsid w:val="00D96E92"/>
    <w:rsid w:val="00D974C5"/>
    <w:rsid w:val="00DA3698"/>
    <w:rsid w:val="00DA6AB8"/>
    <w:rsid w:val="00DA742B"/>
    <w:rsid w:val="00DB28E2"/>
    <w:rsid w:val="00DB32CA"/>
    <w:rsid w:val="00DB4D36"/>
    <w:rsid w:val="00DC1C6D"/>
    <w:rsid w:val="00DC46CC"/>
    <w:rsid w:val="00DC5AC7"/>
    <w:rsid w:val="00DD0D5C"/>
    <w:rsid w:val="00DD44B6"/>
    <w:rsid w:val="00DE25BC"/>
    <w:rsid w:val="00DE581B"/>
    <w:rsid w:val="00E00993"/>
    <w:rsid w:val="00E05674"/>
    <w:rsid w:val="00E14A72"/>
    <w:rsid w:val="00E24AAB"/>
    <w:rsid w:val="00E273F3"/>
    <w:rsid w:val="00E304F7"/>
    <w:rsid w:val="00E31033"/>
    <w:rsid w:val="00E31263"/>
    <w:rsid w:val="00E37F15"/>
    <w:rsid w:val="00E4247C"/>
    <w:rsid w:val="00E51093"/>
    <w:rsid w:val="00E8260F"/>
    <w:rsid w:val="00E8342B"/>
    <w:rsid w:val="00EA2975"/>
    <w:rsid w:val="00EA6C6C"/>
    <w:rsid w:val="00EA71FA"/>
    <w:rsid w:val="00EA7E67"/>
    <w:rsid w:val="00EB7ADF"/>
    <w:rsid w:val="00EC479A"/>
    <w:rsid w:val="00EC5802"/>
    <w:rsid w:val="00EC7422"/>
    <w:rsid w:val="00ED030A"/>
    <w:rsid w:val="00ED76D6"/>
    <w:rsid w:val="00EE083C"/>
    <w:rsid w:val="00EE105B"/>
    <w:rsid w:val="00EE4312"/>
    <w:rsid w:val="00EE5AFE"/>
    <w:rsid w:val="00EE7F71"/>
    <w:rsid w:val="00EF203D"/>
    <w:rsid w:val="00F072BE"/>
    <w:rsid w:val="00F12ACE"/>
    <w:rsid w:val="00F22C62"/>
    <w:rsid w:val="00F42DFB"/>
    <w:rsid w:val="00F538D4"/>
    <w:rsid w:val="00F567DD"/>
    <w:rsid w:val="00F63140"/>
    <w:rsid w:val="00F72E9C"/>
    <w:rsid w:val="00FA01AA"/>
    <w:rsid w:val="00FB71FA"/>
    <w:rsid w:val="00FC71C0"/>
    <w:rsid w:val="00FC77DB"/>
    <w:rsid w:val="00FE4B5B"/>
    <w:rsid w:val="00FE5760"/>
    <w:rsid w:val="00FF06D8"/>
    <w:rsid w:val="00FF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6830DF"/>
  <w15:docId w15:val="{98CBCC54-67C8-4D01-91D4-1C39C607A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0B4"/>
    <w:pPr>
      <w:spacing w:after="160" w:line="276" w:lineRule="auto"/>
    </w:pPr>
    <w:rPr>
      <w:rFonts w:ascii="Verdana" w:hAnsi="Verdana"/>
      <w:sz w:val="24"/>
      <w:szCs w:val="24"/>
    </w:rPr>
  </w:style>
  <w:style w:type="paragraph" w:styleId="Heading1">
    <w:name w:val="heading 1"/>
    <w:basedOn w:val="Normal"/>
    <w:next w:val="Normal"/>
    <w:qFormat/>
    <w:rsid w:val="00C96F2D"/>
    <w:pPr>
      <w:pBdr>
        <w:bottom w:val="single" w:sz="12" w:space="8" w:color="595959" w:themeColor="text1" w:themeTint="A6"/>
      </w:pBdr>
      <w:spacing w:after="240" w:line="259" w:lineRule="auto"/>
      <w:jc w:val="center"/>
      <w:outlineLvl w:val="0"/>
    </w:pPr>
    <w:rPr>
      <w:rFonts w:cs="Arial"/>
      <w:b/>
      <w:sz w:val="40"/>
      <w:szCs w:val="36"/>
    </w:rPr>
  </w:style>
  <w:style w:type="paragraph" w:styleId="Heading2">
    <w:name w:val="heading 2"/>
    <w:basedOn w:val="Normal"/>
    <w:next w:val="Normal"/>
    <w:qFormat/>
    <w:rsid w:val="00C96F2D"/>
    <w:pPr>
      <w:spacing w:before="360"/>
      <w:outlineLvl w:val="1"/>
    </w:pPr>
    <w:rPr>
      <w:b/>
      <w:bCs/>
      <w:color w:val="404040" w:themeColor="text1" w:themeTint="BF"/>
      <w:sz w:val="32"/>
    </w:rPr>
  </w:style>
  <w:style w:type="paragraph" w:styleId="Heading3">
    <w:name w:val="heading 3"/>
    <w:basedOn w:val="Normal"/>
    <w:next w:val="Normal"/>
    <w:link w:val="Heading3Char"/>
    <w:qFormat/>
    <w:rsid w:val="00C96F2D"/>
    <w:pPr>
      <w:keepNext/>
      <w:keepLines/>
      <w:spacing w:before="360" w:after="165"/>
      <w:outlineLvl w:val="2"/>
    </w:pPr>
    <w:rPr>
      <w:rFonts w:cs="Arial"/>
      <w:b/>
      <w:bCs/>
      <w:color w:val="244061" w:themeColor="accent1" w:themeShade="80"/>
      <w:sz w:val="28"/>
      <w:szCs w:val="26"/>
    </w:rPr>
  </w:style>
  <w:style w:type="paragraph" w:styleId="Heading4">
    <w:name w:val="heading 4"/>
    <w:basedOn w:val="Normal"/>
    <w:next w:val="Normal"/>
    <w:link w:val="Heading4Char"/>
    <w:uiPriority w:val="9"/>
    <w:unhideWhenUsed/>
    <w:qFormat/>
    <w:rsid w:val="00035B34"/>
    <w:pPr>
      <w:keepNext/>
      <w:keepLines/>
      <w:spacing w:before="40"/>
      <w:outlineLvl w:val="3"/>
    </w:pPr>
    <w:rPr>
      <w:rFonts w:eastAsiaTheme="majorEastAsia" w:cstheme="majorBidi"/>
      <w:b/>
      <w:iCs/>
      <w:color w:val="404040" w:themeColor="text1" w:themeTint="BF"/>
      <w:sz w:val="32"/>
    </w:rPr>
  </w:style>
  <w:style w:type="paragraph" w:styleId="Heading5">
    <w:name w:val="heading 5"/>
    <w:basedOn w:val="Normal"/>
    <w:next w:val="Normal"/>
    <w:link w:val="Heading5Char"/>
    <w:uiPriority w:val="9"/>
    <w:unhideWhenUsed/>
    <w:qFormat/>
    <w:rsid w:val="00035B34"/>
    <w:pPr>
      <w:keepNext/>
      <w:keepLines/>
      <w:spacing w:before="40"/>
      <w:outlineLvl w:val="4"/>
    </w:pPr>
    <w:rPr>
      <w:rFonts w:eastAsiaTheme="majorEastAsia" w:cstheme="majorBidi"/>
      <w:color w:val="365F91" w:themeColor="accent1" w:themeShade="BF"/>
      <w:sz w:val="28"/>
    </w:rPr>
  </w:style>
  <w:style w:type="paragraph" w:styleId="Heading6">
    <w:name w:val="heading 6"/>
    <w:basedOn w:val="Normal"/>
    <w:next w:val="Normal"/>
    <w:link w:val="Heading6Char"/>
    <w:uiPriority w:val="9"/>
    <w:unhideWhenUsed/>
    <w:qFormat/>
    <w:rsid w:val="00035B34"/>
    <w:pPr>
      <w:keepNext/>
      <w:keepLines/>
      <w:spacing w:before="40"/>
      <w:outlineLvl w:val="5"/>
    </w:pPr>
    <w:rPr>
      <w:rFonts w:eastAsiaTheme="majorEastAsia"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semiHidden/>
    <w:pPr>
      <w:numPr>
        <w:numId w:val="13"/>
      </w:numPr>
    </w:pPr>
  </w:style>
  <w:style w:type="paragraph" w:styleId="ListNumber5">
    <w:name w:val="List Number 5"/>
    <w:basedOn w:val="Normal"/>
    <w:semiHidden/>
    <w:pPr>
      <w:numPr>
        <w:ilvl w:val="4"/>
        <w:numId w:val="13"/>
      </w:numPr>
    </w:pPr>
  </w:style>
  <w:style w:type="paragraph" w:styleId="ListBullet">
    <w:name w:val="List Bullet"/>
    <w:basedOn w:val="Normal"/>
    <w:semiHidden/>
    <w:pPr>
      <w:numPr>
        <w:numId w:val="14"/>
      </w:numPr>
    </w:pPr>
  </w:style>
  <w:style w:type="paragraph" w:styleId="ListNumber2">
    <w:name w:val="List Number 2"/>
    <w:basedOn w:val="Normal"/>
    <w:semiHidden/>
    <w:pPr>
      <w:numPr>
        <w:ilvl w:val="1"/>
        <w:numId w:val="13"/>
      </w:numPr>
    </w:pPr>
  </w:style>
  <w:style w:type="paragraph" w:styleId="ListNumber3">
    <w:name w:val="List Number 3"/>
    <w:basedOn w:val="Normal"/>
    <w:semiHidden/>
    <w:pPr>
      <w:numPr>
        <w:ilvl w:val="2"/>
        <w:numId w:val="13"/>
      </w:numPr>
    </w:pPr>
  </w:style>
  <w:style w:type="paragraph" w:styleId="ListNumber4">
    <w:name w:val="List Number 4"/>
    <w:basedOn w:val="Normal"/>
    <w:semiHidden/>
    <w:pPr>
      <w:numPr>
        <w:ilvl w:val="3"/>
        <w:numId w:val="13"/>
      </w:numPr>
    </w:pPr>
  </w:style>
  <w:style w:type="paragraph" w:customStyle="1" w:styleId="QuoteIndent">
    <w:name w:val="Quote Indent"/>
    <w:basedOn w:val="Normal"/>
    <w:pPr>
      <w:ind w:left="720" w:right="1008"/>
    </w:pPr>
  </w:style>
  <w:style w:type="paragraph" w:styleId="Header">
    <w:name w:val="header"/>
    <w:basedOn w:val="Normal"/>
    <w:link w:val="HeaderChar"/>
    <w:uiPriority w:val="99"/>
    <w:rsid w:val="00BC4BE2"/>
    <w:pPr>
      <w:tabs>
        <w:tab w:val="center" w:pos="4320"/>
        <w:tab w:val="right" w:pos="8640"/>
      </w:tabs>
      <w:spacing w:line="240" w:lineRule="auto"/>
    </w:pPr>
    <w:rPr>
      <w:rFonts w:cs="Tahoma"/>
      <w:noProof/>
      <w:color w:val="002F86"/>
    </w:rPr>
  </w:style>
  <w:style w:type="paragraph" w:styleId="Footer">
    <w:name w:val="footer"/>
    <w:basedOn w:val="Normal"/>
    <w:link w:val="FooterChar"/>
    <w:uiPriority w:val="99"/>
    <w:rsid w:val="00890385"/>
    <w:pPr>
      <w:tabs>
        <w:tab w:val="center" w:pos="5040"/>
        <w:tab w:val="right" w:pos="10080"/>
      </w:tabs>
      <w:autoSpaceDE w:val="0"/>
      <w:autoSpaceDN w:val="0"/>
      <w:adjustRightInd w:val="0"/>
      <w:spacing w:after="0"/>
      <w:textAlignment w:val="center"/>
    </w:pPr>
    <w:rPr>
      <w:rFonts w:cs="Tahoma"/>
      <w:color w:val="002F86"/>
      <w:sz w:val="20"/>
      <w:szCs w:val="18"/>
    </w:rPr>
  </w:style>
  <w:style w:type="character" w:customStyle="1" w:styleId="HeaderChar">
    <w:name w:val="Header Char"/>
    <w:basedOn w:val="DefaultParagraphFont"/>
    <w:link w:val="Header"/>
    <w:uiPriority w:val="99"/>
    <w:rsid w:val="00BC4BE2"/>
    <w:rPr>
      <w:rFonts w:ascii="Tahoma" w:hAnsi="Tahoma" w:cs="Tahoma"/>
      <w:noProof/>
      <w:color w:val="002F86"/>
      <w:spacing w:val="6"/>
      <w:sz w:val="24"/>
      <w:szCs w:val="24"/>
    </w:rPr>
  </w:style>
  <w:style w:type="paragraph" w:styleId="BalloonText">
    <w:name w:val="Balloon Text"/>
    <w:basedOn w:val="Normal"/>
    <w:link w:val="BalloonTextChar"/>
    <w:uiPriority w:val="99"/>
    <w:semiHidden/>
    <w:unhideWhenUsed/>
    <w:rsid w:val="00EB7ADF"/>
    <w:rPr>
      <w:rFonts w:cs="Tahoma"/>
      <w:sz w:val="16"/>
      <w:szCs w:val="16"/>
    </w:rPr>
  </w:style>
  <w:style w:type="character" w:customStyle="1" w:styleId="BalloonTextChar">
    <w:name w:val="Balloon Text Char"/>
    <w:basedOn w:val="DefaultParagraphFont"/>
    <w:link w:val="BalloonText"/>
    <w:uiPriority w:val="99"/>
    <w:semiHidden/>
    <w:rsid w:val="00EB7ADF"/>
    <w:rPr>
      <w:rFonts w:ascii="Tahoma" w:hAnsi="Tahoma" w:cs="Tahoma"/>
      <w:sz w:val="16"/>
      <w:szCs w:val="16"/>
    </w:rPr>
  </w:style>
  <w:style w:type="paragraph" w:styleId="ListParagraph">
    <w:name w:val="List Paragraph"/>
    <w:basedOn w:val="Normal"/>
    <w:uiPriority w:val="34"/>
    <w:qFormat/>
    <w:rsid w:val="00E05674"/>
    <w:pPr>
      <w:numPr>
        <w:numId w:val="46"/>
      </w:numPr>
      <w:spacing w:before="120"/>
    </w:pPr>
  </w:style>
  <w:style w:type="character" w:styleId="Hyperlink">
    <w:name w:val="Hyperlink"/>
    <w:basedOn w:val="DefaultParagraphFont"/>
    <w:uiPriority w:val="99"/>
    <w:unhideWhenUsed/>
    <w:rsid w:val="008E7076"/>
    <w:rPr>
      <w:color w:val="0000FF" w:themeColor="hyperlink"/>
      <w:u w:val="single"/>
    </w:rPr>
  </w:style>
  <w:style w:type="character" w:styleId="CommentReference">
    <w:name w:val="annotation reference"/>
    <w:basedOn w:val="DefaultParagraphFont"/>
    <w:uiPriority w:val="99"/>
    <w:semiHidden/>
    <w:unhideWhenUsed/>
    <w:rsid w:val="00085F5D"/>
    <w:rPr>
      <w:sz w:val="16"/>
      <w:szCs w:val="16"/>
    </w:rPr>
  </w:style>
  <w:style w:type="paragraph" w:styleId="CommentText">
    <w:name w:val="annotation text"/>
    <w:basedOn w:val="Normal"/>
    <w:link w:val="CommentTextChar"/>
    <w:uiPriority w:val="99"/>
    <w:semiHidden/>
    <w:unhideWhenUsed/>
    <w:rsid w:val="00085F5D"/>
    <w:rPr>
      <w:sz w:val="20"/>
      <w:szCs w:val="20"/>
    </w:rPr>
  </w:style>
  <w:style w:type="character" w:customStyle="1" w:styleId="CommentTextChar">
    <w:name w:val="Comment Text Char"/>
    <w:basedOn w:val="DefaultParagraphFont"/>
    <w:link w:val="CommentText"/>
    <w:uiPriority w:val="99"/>
    <w:semiHidden/>
    <w:rsid w:val="00085F5D"/>
  </w:style>
  <w:style w:type="paragraph" w:styleId="CommentSubject">
    <w:name w:val="annotation subject"/>
    <w:basedOn w:val="CommentText"/>
    <w:next w:val="CommentText"/>
    <w:link w:val="CommentSubjectChar"/>
    <w:uiPriority w:val="99"/>
    <w:semiHidden/>
    <w:unhideWhenUsed/>
    <w:rsid w:val="00085F5D"/>
    <w:rPr>
      <w:b/>
      <w:bCs/>
    </w:rPr>
  </w:style>
  <w:style w:type="character" w:customStyle="1" w:styleId="CommentSubjectChar">
    <w:name w:val="Comment Subject Char"/>
    <w:basedOn w:val="CommentTextChar"/>
    <w:link w:val="CommentSubject"/>
    <w:uiPriority w:val="99"/>
    <w:semiHidden/>
    <w:rsid w:val="00085F5D"/>
    <w:rPr>
      <w:b/>
      <w:bCs/>
    </w:rPr>
  </w:style>
  <w:style w:type="paragraph" w:styleId="Revision">
    <w:name w:val="Revision"/>
    <w:hidden/>
    <w:uiPriority w:val="99"/>
    <w:semiHidden/>
    <w:rsid w:val="00DE581B"/>
    <w:rPr>
      <w:sz w:val="24"/>
      <w:szCs w:val="24"/>
    </w:rPr>
  </w:style>
  <w:style w:type="paragraph" w:styleId="NormalWeb">
    <w:name w:val="Normal (Web)"/>
    <w:basedOn w:val="Normal"/>
    <w:uiPriority w:val="99"/>
    <w:unhideWhenUsed/>
    <w:rsid w:val="003520F1"/>
    <w:pPr>
      <w:spacing w:after="150"/>
    </w:pPr>
  </w:style>
  <w:style w:type="character" w:styleId="FollowedHyperlink">
    <w:name w:val="FollowedHyperlink"/>
    <w:basedOn w:val="DefaultParagraphFont"/>
    <w:uiPriority w:val="99"/>
    <w:semiHidden/>
    <w:unhideWhenUsed/>
    <w:rsid w:val="007A4742"/>
    <w:rPr>
      <w:color w:val="800080" w:themeColor="followedHyperlink"/>
      <w:u w:val="single"/>
    </w:rPr>
  </w:style>
  <w:style w:type="character" w:customStyle="1" w:styleId="FooterChar">
    <w:name w:val="Footer Char"/>
    <w:basedOn w:val="DefaultParagraphFont"/>
    <w:link w:val="Footer"/>
    <w:uiPriority w:val="99"/>
    <w:rsid w:val="00890385"/>
    <w:rPr>
      <w:rFonts w:ascii="Verdana" w:hAnsi="Verdana" w:cs="Tahoma"/>
      <w:color w:val="002F86"/>
      <w:szCs w:val="18"/>
    </w:rPr>
  </w:style>
  <w:style w:type="character" w:customStyle="1" w:styleId="Heading4Char">
    <w:name w:val="Heading 4 Char"/>
    <w:basedOn w:val="DefaultParagraphFont"/>
    <w:link w:val="Heading4"/>
    <w:uiPriority w:val="9"/>
    <w:rsid w:val="00035B34"/>
    <w:rPr>
      <w:rFonts w:ascii="Arial" w:eastAsiaTheme="majorEastAsia" w:hAnsi="Arial" w:cstheme="majorBidi"/>
      <w:b/>
      <w:iCs/>
      <w:color w:val="404040" w:themeColor="text1" w:themeTint="BF"/>
      <w:sz w:val="32"/>
      <w:szCs w:val="24"/>
    </w:rPr>
  </w:style>
  <w:style w:type="paragraph" w:styleId="NoSpacing">
    <w:name w:val="No Spacing"/>
    <w:uiPriority w:val="1"/>
    <w:qFormat/>
    <w:rsid w:val="00976457"/>
    <w:rPr>
      <w:sz w:val="24"/>
      <w:szCs w:val="24"/>
    </w:rPr>
  </w:style>
  <w:style w:type="table" w:styleId="TableGrid">
    <w:name w:val="Table Grid"/>
    <w:basedOn w:val="TableNormal"/>
    <w:uiPriority w:val="39"/>
    <w:rsid w:val="007A7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55A2B"/>
    <w:rPr>
      <w:color w:val="605E5C"/>
      <w:shd w:val="clear" w:color="auto" w:fill="E1DFDD"/>
    </w:rPr>
  </w:style>
  <w:style w:type="character" w:styleId="UnresolvedMention">
    <w:name w:val="Unresolved Mention"/>
    <w:basedOn w:val="DefaultParagraphFont"/>
    <w:uiPriority w:val="99"/>
    <w:semiHidden/>
    <w:unhideWhenUsed/>
    <w:rsid w:val="0068790A"/>
    <w:rPr>
      <w:color w:val="605E5C"/>
      <w:shd w:val="clear" w:color="auto" w:fill="E1DFDD"/>
    </w:rPr>
  </w:style>
  <w:style w:type="character" w:customStyle="1" w:styleId="Heading5Char">
    <w:name w:val="Heading 5 Char"/>
    <w:basedOn w:val="DefaultParagraphFont"/>
    <w:link w:val="Heading5"/>
    <w:uiPriority w:val="9"/>
    <w:rsid w:val="00035B34"/>
    <w:rPr>
      <w:rFonts w:ascii="Arial" w:eastAsiaTheme="majorEastAsia" w:hAnsi="Arial" w:cstheme="majorBidi"/>
      <w:color w:val="365F91" w:themeColor="accent1" w:themeShade="BF"/>
      <w:sz w:val="28"/>
      <w:szCs w:val="24"/>
    </w:rPr>
  </w:style>
  <w:style w:type="character" w:customStyle="1" w:styleId="Heading6Char">
    <w:name w:val="Heading 6 Char"/>
    <w:basedOn w:val="DefaultParagraphFont"/>
    <w:link w:val="Heading6"/>
    <w:uiPriority w:val="9"/>
    <w:rsid w:val="00035B34"/>
    <w:rPr>
      <w:rFonts w:ascii="Arial" w:eastAsiaTheme="majorEastAsia" w:hAnsi="Arial" w:cstheme="majorBidi"/>
      <w:b/>
      <w:color w:val="243F60" w:themeColor="accent1" w:themeShade="7F"/>
      <w:sz w:val="24"/>
      <w:szCs w:val="24"/>
    </w:rPr>
  </w:style>
  <w:style w:type="paragraph" w:customStyle="1" w:styleId="BasicParagraph">
    <w:name w:val="[Basic Paragraph]"/>
    <w:basedOn w:val="Normal"/>
    <w:uiPriority w:val="99"/>
    <w:rsid w:val="00645BAA"/>
    <w:pPr>
      <w:autoSpaceDE w:val="0"/>
      <w:autoSpaceDN w:val="0"/>
      <w:adjustRightInd w:val="0"/>
      <w:spacing w:line="288" w:lineRule="auto"/>
      <w:textAlignment w:val="center"/>
    </w:pPr>
    <w:rPr>
      <w:rFonts w:ascii="Minion Pro" w:eastAsiaTheme="minorHAnsi" w:hAnsi="Minion Pro" w:cs="Minion Pro"/>
      <w:color w:val="000000"/>
    </w:rPr>
  </w:style>
  <w:style w:type="paragraph" w:customStyle="1" w:styleId="GovernorName">
    <w:name w:val="Governor Name"/>
    <w:qFormat/>
    <w:rsid w:val="00370383"/>
    <w:pPr>
      <w:spacing w:line="278" w:lineRule="auto"/>
    </w:pPr>
    <w:rPr>
      <w:rFonts w:ascii="Arial" w:eastAsiaTheme="minorHAnsi" w:hAnsi="Arial" w:cs="Arial"/>
      <w:color w:val="002F86"/>
      <w:sz w:val="17"/>
      <w:szCs w:val="16"/>
    </w:rPr>
  </w:style>
  <w:style w:type="paragraph" w:styleId="Quote">
    <w:name w:val="Quote"/>
    <w:basedOn w:val="Normal"/>
    <w:next w:val="Normal"/>
    <w:link w:val="QuoteChar"/>
    <w:uiPriority w:val="29"/>
    <w:qFormat/>
    <w:rsid w:val="00890385"/>
    <w:pPr>
      <w:spacing w:before="210" w:after="165"/>
      <w:ind w:left="870" w:right="870"/>
    </w:pPr>
    <w:rPr>
      <w:color w:val="404040" w:themeColor="text1" w:themeTint="BF"/>
    </w:rPr>
  </w:style>
  <w:style w:type="character" w:customStyle="1" w:styleId="QuoteChar">
    <w:name w:val="Quote Char"/>
    <w:basedOn w:val="DefaultParagraphFont"/>
    <w:link w:val="Quote"/>
    <w:uiPriority w:val="29"/>
    <w:rsid w:val="00890385"/>
    <w:rPr>
      <w:rFonts w:ascii="Verdana" w:hAnsi="Verdana"/>
      <w:color w:val="404040" w:themeColor="text1" w:themeTint="BF"/>
      <w:sz w:val="24"/>
      <w:szCs w:val="24"/>
    </w:rPr>
  </w:style>
  <w:style w:type="character" w:customStyle="1" w:styleId="Heading3Char">
    <w:name w:val="Heading 3 Char"/>
    <w:basedOn w:val="DefaultParagraphFont"/>
    <w:link w:val="Heading3"/>
    <w:rsid w:val="00C96F2D"/>
    <w:rPr>
      <w:rFonts w:ascii="Verdana" w:hAnsi="Verdana" w:cs="Arial"/>
      <w:b/>
      <w:bCs/>
      <w:color w:val="244061" w:themeColor="accent1" w:themeShade="80"/>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783175">
      <w:bodyDiv w:val="1"/>
      <w:marLeft w:val="0"/>
      <w:marRight w:val="0"/>
      <w:marTop w:val="0"/>
      <w:marBottom w:val="0"/>
      <w:divBdr>
        <w:top w:val="none" w:sz="0" w:space="0" w:color="auto"/>
        <w:left w:val="none" w:sz="0" w:space="0" w:color="auto"/>
        <w:bottom w:val="none" w:sz="0" w:space="0" w:color="auto"/>
        <w:right w:val="none" w:sz="0" w:space="0" w:color="auto"/>
      </w:divBdr>
    </w:div>
    <w:div w:id="102193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U:\MyTemplates2019\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RulemakingSummary" ma:contentTypeID="0x0101009A9B6552B0B369419FE821ED633C17A707004941715C25DB7B45865B98894BC40EEB" ma:contentTypeVersion="27" ma:contentTypeDescription="Summary of comments and decisions for rulemaking" ma:contentTypeScope="" ma:versionID="6417995171e247bc59cc382ffc312c78">
  <xsd:schema xmlns:xsd="http://www.w3.org/2001/XMLSchema" xmlns:xs="http://www.w3.org/2001/XMLSchema" xmlns:p="http://schemas.microsoft.com/office/2006/metadata/properties" xmlns:ns2="4abed4e2-db5c-4e78-ae88-7ca7a6241065" targetNamespace="http://schemas.microsoft.com/office/2006/metadata/properties" ma:root="true" ma:fieldsID="d0ccaef51eb4401f7fdba2752ded5f1c" ns2:_="">
    <xsd:import namespace="4abed4e2-db5c-4e78-ae88-7ca7a6241065"/>
    <xsd:element name="properties">
      <xsd:complexType>
        <xsd:sequence>
          <xsd:element name="documentManagement">
            <xsd:complexType>
              <xsd:all>
                <xsd:element ref="ns2:RuleType" minOccurs="0"/>
                <xsd:element ref="ns2:Inactive" minOccurs="0"/>
                <xsd:element ref="ns2:AdminOrder"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ed4e2-db5c-4e78-ae88-7ca7a6241065" elementFormDefault="qualified">
    <xsd:import namespace="http://schemas.microsoft.com/office/2006/documentManagement/types"/>
    <xsd:import namespace="http://schemas.microsoft.com/office/infopath/2007/PartnerControls"/>
    <xsd:element name="RuleType" ma:index="1" nillable="true" ma:displayName="RuleType" ma:default="   " ma:description="pick one type for a rule-related document" ma:format="Dropdown" ma:internalName="RuleType" ma:readOnly="false">
      <xsd:simpleType>
        <xsd:restriction base="dms:Choice">
          <xsd:enumeration value="Adopted Rules"/>
          <xsd:enumeration value="Advisory Memo"/>
          <xsd:enumeration value="Final Rules"/>
          <xsd:enumeration value="Interpretations"/>
          <xsd:enumeration value="Proposed Rules"/>
          <xsd:enumeration value="Program Directives"/>
          <xsd:enumeration value="Summary of comments and decisions"/>
        </xsd:restriction>
      </xsd:simpleType>
    </xsd:element>
    <xsd:element name="Inactive" ma:index="3" nillable="true" ma:displayName="Inactive" ma:default="0" ma:internalName="Inactive" ma:readOnly="false">
      <xsd:simpleType>
        <xsd:restriction base="dms:Boolean"/>
      </xsd:simpleType>
    </xsd:element>
    <xsd:element name="AdminOrder" ma:index="4" nillable="true" ma:displayName="Administrative Order #" ma:description="#-#### Format&#10;Administrative order number for rules" ma:internalName="AdminOrder" ma:readOnly="false">
      <xsd:simpleType>
        <xsd:restriction base="dms:Text">
          <xsd:maxLength value="255"/>
        </xsd:restriction>
      </xsd:simpleType>
    </xsd:element>
    <xsd:element name="Topic" ma:index="5" nillable="true" ma:displayName="Topic" ma:description="Pick associated topics" ma:list="{913132ca-d302-4b93-9158-b48ece0e0b4d}" ma:internalName="Topic" ma:readOnly="false" ma:showField="Title" ma:web="4abed4e2-db5c-4e78-ae88-7ca7a6241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uleType xmlns="4abed4e2-db5c-4e78-ae88-7ca7a6241065">Summary of comments and decisions</RuleType>
    <Inactive xmlns="4abed4e2-db5c-4e78-ae88-7ca7a6241065">true</Inactive>
    <Topic xmlns="4abed4e2-db5c-4e78-ae88-7ca7a6241065"/>
    <AdminOrder xmlns="4abed4e2-db5c-4e78-ae88-7ca7a6241065">Administrative Order 3-2026</AdminOrder>
  </documentManagement>
</p:properties>
</file>

<file path=customXml/itemProps1.xml><?xml version="1.0" encoding="utf-8"?>
<ds:datastoreItem xmlns:ds="http://schemas.openxmlformats.org/officeDocument/2006/customXml" ds:itemID="{E12D64BC-818B-4D7E-B637-5D9D51F78205}">
  <ds:schemaRefs>
    <ds:schemaRef ds:uri="http://schemas.openxmlformats.org/officeDocument/2006/bibliography"/>
  </ds:schemaRefs>
</ds:datastoreItem>
</file>

<file path=customXml/itemProps2.xml><?xml version="1.0" encoding="utf-8"?>
<ds:datastoreItem xmlns:ds="http://schemas.openxmlformats.org/officeDocument/2006/customXml" ds:itemID="{5C10E867-E0FB-45B2-8F72-9D0EE771D7CD}"/>
</file>

<file path=customXml/itemProps3.xml><?xml version="1.0" encoding="utf-8"?>
<ds:datastoreItem xmlns:ds="http://schemas.openxmlformats.org/officeDocument/2006/customXml" ds:itemID="{842F1BCA-3873-4FF5-9A8B-41CD6820F7A4}"/>
</file>

<file path=customXml/itemProps4.xml><?xml version="1.0" encoding="utf-8"?>
<ds:datastoreItem xmlns:ds="http://schemas.openxmlformats.org/officeDocument/2006/customXml" ds:itemID="{F8378E70-E3D5-4632-AA26-149A4FF9B87C}"/>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letterhead.dotx</Template>
  <TotalTime>107</TotalTime>
  <Pages>2</Pages>
  <Words>466</Words>
  <Characters>2657</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Explanation of Rulemaking for Annual Adjustment of Civil Penalty Rule, 437-001-0142</vt:lpstr>
    </vt:vector>
  </TitlesOfParts>
  <Company>DCBS</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Summary of comments and agency decisions regarding rules changes for workplace violence in health care</dc:title>
  <dc:subject>Oregon OSHA Administrative Rule Adoption Summary</dc:subject>
  <dc:creator>Appel Lisa</dc:creator>
  <cp:lastModifiedBy>Tawnya Swanson</cp:lastModifiedBy>
  <cp:revision>2</cp:revision>
  <cp:lastPrinted>2026-09-30T22:14:00Z</cp:lastPrinted>
  <dcterms:created xsi:type="dcterms:W3CDTF">2026-10-23T22:17:00Z</dcterms:created>
  <dcterms:modified xsi:type="dcterms:W3CDTF">2026-10-23T22:17:00Z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0x0101009A9B6552B0B369419FE821ED633C17A707004941715C25DB7B45865B98894BC40EEB</vt:lpwstr>
  </property>
  <property fmtid="{D5CDD505-2E9C-101B-9397-08002B2CF9AE}" pid="3" name="Language">
    <vt:lpwstr>English</vt:lpwstr>
  </property>
  <property fmtid="{D5CDD505-2E9C-101B-9397-08002B2CF9AE}" pid="4" name="AdminOrder">
    <vt:lpwstr>Administrative Order 0-2026</vt:lpwstr>
  </property>
  <property fmtid="{D5CDD505-2E9C-101B-9397-08002B2CF9AE}" pid="5" name="WordVersion">
    <vt:lpwstr>, </vt:lpwstr>
  </property>
</Properties>
</file>